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42" w:rsidRDefault="006F6C23" w:rsidP="006F6C23">
      <w:pPr>
        <w:spacing w:line="360" w:lineRule="auto"/>
      </w:pPr>
      <w:r>
        <w:t>Slide 1</w:t>
      </w:r>
    </w:p>
    <w:p w:rsidR="006F6C23" w:rsidRDefault="006F6C23" w:rsidP="006F6C23">
      <w:pPr>
        <w:spacing w:line="360" w:lineRule="auto"/>
      </w:pPr>
      <w:r>
        <w:object w:dxaOrig="9607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4" type="#_x0000_t75" style="width:694.75pt;height:391.8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4" DrawAspect="Content" ObjectID="_1788937658" r:id="rId5"/>
        </w:object>
      </w:r>
    </w:p>
    <w:p w:rsidR="006F6C23" w:rsidRDefault="006F6C23" w:rsidP="006F6C23">
      <w:pPr>
        <w:spacing w:line="360" w:lineRule="auto"/>
        <w:jc w:val="center"/>
      </w:pPr>
    </w:p>
    <w:p w:rsidR="006F6C23" w:rsidRDefault="006F6C23"/>
    <w:p w:rsidR="006F6C23" w:rsidRDefault="006F6C23" w:rsidP="006F6C23">
      <w:pPr>
        <w:spacing w:line="360" w:lineRule="auto"/>
      </w:pPr>
      <w:r>
        <w:t>Slide 2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07" type="#_x0000_t75" style="width:691.95pt;height:389.9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7" DrawAspect="Content" ObjectID="_1788937659" r:id="rId7"/>
        </w:object>
      </w:r>
    </w:p>
    <w:p w:rsidR="006F6C23" w:rsidRDefault="006F6C23"/>
    <w:p w:rsidR="006F6C23" w:rsidRDefault="006F6C23" w:rsidP="006F6C23">
      <w:pPr>
        <w:spacing w:line="360" w:lineRule="auto"/>
      </w:pPr>
      <w:r>
        <w:t>Slide 3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10" type="#_x0000_t75" style="width:685.4pt;height:386.2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0" DrawAspect="Content" ObjectID="_1788937660" r:id="rId9"/>
        </w:object>
      </w:r>
    </w:p>
    <w:p w:rsidR="006F6C23" w:rsidRDefault="006F6C23" w:rsidP="006F6C23">
      <w:pPr>
        <w:spacing w:line="360" w:lineRule="auto"/>
      </w:pPr>
      <w:r>
        <w:lastRenderedPageBreak/>
        <w:t>Slide 4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13" type="#_x0000_t75" style="width:711.6pt;height:401.1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3" DrawAspect="Content" ObjectID="_1788937661" r:id="rId11"/>
        </w:object>
      </w:r>
    </w:p>
    <w:p w:rsidR="006F6C23" w:rsidRDefault="006F6C23" w:rsidP="006F6C23">
      <w:pPr>
        <w:spacing w:line="360" w:lineRule="auto"/>
      </w:pPr>
      <w:r>
        <w:lastRenderedPageBreak/>
        <w:t>Slide 5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16" type="#_x0000_t75" style="width:672.3pt;height:378.7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6" DrawAspect="Content" ObjectID="_1788937662" r:id="rId13"/>
        </w:object>
      </w:r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</w:pPr>
      <w:r>
        <w:lastRenderedPageBreak/>
        <w:t>Slide 6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19" type="#_x0000_t75" style="width:696.6pt;height:392.7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9" DrawAspect="Content" ObjectID="_1788937663" r:id="rId15"/>
        </w:object>
      </w:r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</w:pPr>
      <w:r>
        <w:lastRenderedPageBreak/>
        <w:t>Slide 7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22" type="#_x0000_t75" style="width:694.75pt;height:391.8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2" DrawAspect="Content" ObjectID="_1788937664" r:id="rId17"/>
        </w:object>
      </w:r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</w:pPr>
      <w:r>
        <w:lastRenderedPageBreak/>
        <w:t>Slide 8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30" type="#_x0000_t75" style="width:716.25pt;height:403.9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0" DrawAspect="Content" ObjectID="_1788937665" r:id="rId19"/>
        </w:object>
      </w:r>
    </w:p>
    <w:p w:rsidR="006F6C23" w:rsidRDefault="006F6C23" w:rsidP="006F6C23">
      <w:pPr>
        <w:spacing w:line="360" w:lineRule="auto"/>
      </w:pPr>
      <w:r>
        <w:lastRenderedPageBreak/>
        <w:t>Slide 9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33" type="#_x0000_t75" style="width:673.25pt;height:379.6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3" DrawAspect="Content" ObjectID="_1788937666" r:id="rId21"/>
        </w:object>
      </w:r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</w:pPr>
      <w:r>
        <w:lastRenderedPageBreak/>
        <w:t>Slide 10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36" type="#_x0000_t75" style="width:708.8pt;height:399.2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6" DrawAspect="Content" ObjectID="_1788937667" r:id="rId23"/>
        </w:object>
      </w:r>
    </w:p>
    <w:p w:rsidR="006F6C23" w:rsidRDefault="006F6C23" w:rsidP="006F6C23">
      <w:pPr>
        <w:spacing w:line="360" w:lineRule="auto"/>
      </w:pPr>
      <w:r>
        <w:lastRenderedPageBreak/>
        <w:t>Slide 11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39" type="#_x0000_t75" style="width:702.25pt;height:395.5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9" DrawAspect="Content" ObjectID="_1788937668" r:id="rId25"/>
        </w:object>
      </w:r>
    </w:p>
    <w:p w:rsidR="006F6C23" w:rsidRDefault="006F6C23" w:rsidP="006F6C23">
      <w:pPr>
        <w:spacing w:line="360" w:lineRule="auto"/>
      </w:pPr>
      <w:r>
        <w:lastRenderedPageBreak/>
        <w:t>Slide 12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42" type="#_x0000_t75" style="width:721.85pt;height:406.7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42" DrawAspect="Content" ObjectID="_1788937669" r:id="rId27"/>
        </w:object>
      </w:r>
    </w:p>
    <w:p w:rsidR="006F6C23" w:rsidRDefault="006F6C23" w:rsidP="006F6C23">
      <w:pPr>
        <w:spacing w:line="360" w:lineRule="auto"/>
      </w:pPr>
      <w:r>
        <w:lastRenderedPageBreak/>
        <w:t>Slide 13</w:t>
      </w:r>
    </w:p>
    <w:p w:rsidR="006F6C23" w:rsidRDefault="006F6C23" w:rsidP="006F6C23">
      <w:pPr>
        <w:spacing w:line="360" w:lineRule="auto"/>
      </w:pPr>
      <w:r>
        <w:object w:dxaOrig="9607" w:dyaOrig="5403">
          <v:shape id="_x0000_i1145" type="#_x0000_t75" style="width:694.75pt;height:391.8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45" DrawAspect="Content" ObjectID="_1788937670" r:id="rId29"/>
        </w:object>
      </w:r>
      <w:bookmarkStart w:id="0" w:name="_GoBack"/>
      <w:bookmarkEnd w:id="0"/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  <w:jc w:val="center"/>
      </w:pPr>
    </w:p>
    <w:p w:rsidR="006F6C23" w:rsidRDefault="006F6C23" w:rsidP="006F6C23">
      <w:pPr>
        <w:spacing w:line="360" w:lineRule="auto"/>
      </w:pPr>
    </w:p>
    <w:p w:rsidR="006F6C23" w:rsidRDefault="006F6C23" w:rsidP="006F6C23">
      <w:pPr>
        <w:spacing w:line="360" w:lineRule="auto"/>
      </w:pPr>
    </w:p>
    <w:sectPr w:rsidR="006F6C23" w:rsidSect="006F6C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C23"/>
    <w:rsid w:val="003F12BC"/>
    <w:rsid w:val="006F6C23"/>
    <w:rsid w:val="00A4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3AF286-5EA3-4820-B22E-ACD2EE59C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93F02EF</Template>
  <TotalTime>3</TotalTime>
  <Pages>14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Seabrook</dc:creator>
  <cp:keywords/>
  <dc:description/>
  <cp:lastModifiedBy>Kelly Seabrook</cp:lastModifiedBy>
  <cp:revision>1</cp:revision>
  <dcterms:created xsi:type="dcterms:W3CDTF">2024-09-27T09:17:00Z</dcterms:created>
  <dcterms:modified xsi:type="dcterms:W3CDTF">2024-09-27T09:20:00Z</dcterms:modified>
</cp:coreProperties>
</file>