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4C" w:rsidRDefault="0062654C" w:rsidP="006012E8">
      <w:pPr>
        <w:jc w:val="center"/>
        <w:rPr>
          <w:rFonts w:ascii="HfW cursive" w:hAnsi="HfW cursive"/>
          <w:sz w:val="32"/>
          <w:u w:val="single"/>
        </w:rPr>
      </w:pPr>
    </w:p>
    <w:p w:rsidR="0062654C" w:rsidRDefault="0062654C" w:rsidP="006012E8">
      <w:pPr>
        <w:jc w:val="center"/>
        <w:rPr>
          <w:rFonts w:ascii="HfW cursive" w:hAnsi="HfW cursive"/>
          <w:sz w:val="32"/>
          <w:u w:val="single"/>
        </w:rPr>
      </w:pPr>
    </w:p>
    <w:p w:rsidR="002E2F94" w:rsidRPr="0062654C" w:rsidRDefault="006012E8" w:rsidP="006012E8">
      <w:pPr>
        <w:jc w:val="center"/>
        <w:rPr>
          <w:rFonts w:ascii="HfW cursive" w:hAnsi="HfW cursive"/>
          <w:b/>
          <w:sz w:val="32"/>
          <w:u w:val="single"/>
        </w:rPr>
      </w:pPr>
      <w:bookmarkStart w:id="0" w:name="_GoBack"/>
      <w:bookmarkEnd w:id="0"/>
      <w:r w:rsidRPr="0062654C">
        <w:rPr>
          <w:rFonts w:ascii="HfW cursive" w:hAnsi="HfW cursive"/>
          <w:b/>
          <w:sz w:val="32"/>
          <w:u w:val="single"/>
        </w:rPr>
        <w:t>Free Activities for Children’s University</w:t>
      </w:r>
    </w:p>
    <w:p w:rsidR="006012E8" w:rsidRPr="0062654C" w:rsidRDefault="006012E8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 xml:space="preserve">Cooking and Baking with your family – Just remember to get a photo of you in action. </w:t>
      </w:r>
    </w:p>
    <w:p w:rsidR="006012E8" w:rsidRPr="0062654C" w:rsidRDefault="006012E8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>Explori</w:t>
      </w:r>
      <w:r w:rsidR="0062654C">
        <w:rPr>
          <w:rFonts w:ascii="HfW cursive" w:hAnsi="HfW cursive"/>
          <w:sz w:val="28"/>
        </w:rPr>
        <w:t>ng Wildlife as part of Science - Making bug homes -</w:t>
      </w:r>
      <w:r w:rsidRPr="0062654C">
        <w:rPr>
          <w:rFonts w:ascii="HfW cursive" w:hAnsi="HfW cursive"/>
          <w:sz w:val="28"/>
        </w:rPr>
        <w:t xml:space="preserve"> take photos of the beginning and then of how many bugs have chosen to move in to your bug home. </w:t>
      </w:r>
    </w:p>
    <w:p w:rsidR="006012E8" w:rsidRPr="0062654C" w:rsidRDefault="0062654C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>Go to Museums and workshops</w:t>
      </w:r>
      <w:r w:rsidR="006012E8" w:rsidRPr="0062654C">
        <w:rPr>
          <w:rFonts w:ascii="HfW cursive" w:hAnsi="HfW cursive"/>
          <w:sz w:val="28"/>
        </w:rPr>
        <w:t xml:space="preserve"> </w:t>
      </w:r>
    </w:p>
    <w:p w:rsidR="006012E8" w:rsidRPr="0062654C" w:rsidRDefault="006012E8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 xml:space="preserve">Reading Challenge </w:t>
      </w:r>
    </w:p>
    <w:p w:rsidR="006012E8" w:rsidRPr="0062654C" w:rsidRDefault="006012E8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 xml:space="preserve">Design and make your own flower – Learn about the different parts of a flower which a Florist needs to know. </w:t>
      </w:r>
    </w:p>
    <w:p w:rsidR="006012E8" w:rsidRPr="0062654C" w:rsidRDefault="0062654C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>
        <w:rPr>
          <w:rFonts w:ascii="HfW cursive" w:hAnsi="HfW cursive"/>
          <w:sz w:val="28"/>
        </w:rPr>
        <w:t>Make a paper collage -</w:t>
      </w:r>
      <w:r w:rsidR="006012E8" w:rsidRPr="0062654C">
        <w:rPr>
          <w:rFonts w:ascii="HfW cursive" w:hAnsi="HfW cursive"/>
          <w:sz w:val="28"/>
        </w:rPr>
        <w:t xml:space="preserve"> Learning Art Skills </w:t>
      </w:r>
    </w:p>
    <w:p w:rsidR="006012E8" w:rsidRPr="0062654C" w:rsidRDefault="006012E8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>Make a pin hole camera.</w:t>
      </w:r>
    </w:p>
    <w:p w:rsidR="006012E8" w:rsidRDefault="006012E8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 w:rsidRPr="0062654C">
        <w:rPr>
          <w:rFonts w:ascii="HfW cursive" w:hAnsi="HfW cursive"/>
          <w:sz w:val="28"/>
        </w:rPr>
        <w:t xml:space="preserve">Visit Pets at home and learn about how to look after different animals – They often run workshops to teach you about different animals and how to look after them. </w:t>
      </w:r>
    </w:p>
    <w:p w:rsidR="0062654C" w:rsidRPr="0062654C" w:rsidRDefault="0062654C" w:rsidP="0062654C">
      <w:pPr>
        <w:pStyle w:val="ListParagraph"/>
        <w:numPr>
          <w:ilvl w:val="0"/>
          <w:numId w:val="1"/>
        </w:numPr>
        <w:rPr>
          <w:rFonts w:ascii="HfW cursive" w:hAnsi="HfW cursive"/>
          <w:sz w:val="28"/>
        </w:rPr>
      </w:pPr>
      <w:r>
        <w:rPr>
          <w:rFonts w:ascii="HfW cursive" w:hAnsi="HfW cursive"/>
          <w:sz w:val="28"/>
        </w:rPr>
        <w:t>Complete your home learning tasks!</w:t>
      </w:r>
    </w:p>
    <w:p w:rsidR="006012E8" w:rsidRDefault="006012E8"/>
    <w:sectPr w:rsidR="00601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8851AA"/>
    <w:multiLevelType w:val="hybridMultilevel"/>
    <w:tmpl w:val="4EACA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E8"/>
    <w:rsid w:val="002E2F94"/>
    <w:rsid w:val="006012E8"/>
    <w:rsid w:val="0062654C"/>
    <w:rsid w:val="00852B04"/>
    <w:rsid w:val="00F4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D9DB7"/>
  <w15:docId w15:val="{7D58A681-BFA6-498B-90FA-FDF3F89C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1A711FC7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MrHammond</dc:creator>
  <cp:lastModifiedBy>B Hagreen</cp:lastModifiedBy>
  <cp:revision>2</cp:revision>
  <cp:lastPrinted>2019-06-19T10:24:00Z</cp:lastPrinted>
  <dcterms:created xsi:type="dcterms:W3CDTF">2025-01-27T13:09:00Z</dcterms:created>
  <dcterms:modified xsi:type="dcterms:W3CDTF">2025-01-27T13:09:00Z</dcterms:modified>
</cp:coreProperties>
</file>