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C8F" w:rsidRPr="00425C8F" w:rsidRDefault="00425C8F" w:rsidP="00425C8F">
      <w:pPr>
        <w:jc w:val="center"/>
        <w:rPr>
          <w:rFonts w:ascii="Futura Next Book" w:hAnsi="Futura Next Book"/>
          <w:sz w:val="22"/>
          <w:szCs w:val="22"/>
        </w:rPr>
      </w:pPr>
      <w:r w:rsidRPr="00425C8F">
        <w:rPr>
          <w:rFonts w:ascii="Futura Next Book" w:hAnsi="Futura Next Book"/>
          <w:b/>
          <w:noProof/>
          <w:sz w:val="22"/>
          <w:szCs w:val="22"/>
          <w:lang w:eastAsia="en-GB"/>
        </w:rPr>
        <w:drawing>
          <wp:inline distT="0" distB="0" distL="0" distR="0" wp14:anchorId="22EE326B" wp14:editId="2710E96C">
            <wp:extent cx="1228090" cy="9690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96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C8F" w:rsidRPr="00425C8F" w:rsidRDefault="00425C8F" w:rsidP="00425C8F">
      <w:pPr>
        <w:jc w:val="center"/>
        <w:rPr>
          <w:rFonts w:ascii="Futura Next Book" w:hAnsi="Futura Next Book"/>
          <w:sz w:val="22"/>
          <w:szCs w:val="22"/>
        </w:rPr>
      </w:pPr>
      <w:r w:rsidRPr="00425C8F">
        <w:rPr>
          <w:rFonts w:ascii="Futura Next Book" w:hAnsi="Futura Next Book"/>
          <w:sz w:val="22"/>
          <w:szCs w:val="22"/>
        </w:rPr>
        <w:t>Lady Bankes Primary School</w:t>
      </w:r>
    </w:p>
    <w:p w:rsidR="00425C8F" w:rsidRPr="00425C8F" w:rsidRDefault="00425C8F" w:rsidP="00425C8F">
      <w:pPr>
        <w:jc w:val="center"/>
        <w:rPr>
          <w:rFonts w:ascii="Futura Next Book" w:hAnsi="Futura Next Book"/>
          <w:sz w:val="22"/>
          <w:szCs w:val="22"/>
        </w:rPr>
      </w:pPr>
      <w:r w:rsidRPr="00425C8F">
        <w:rPr>
          <w:rFonts w:ascii="Futura Next Book" w:hAnsi="Futura Next Book"/>
          <w:sz w:val="22"/>
          <w:szCs w:val="22"/>
        </w:rPr>
        <w:t>Dawlish Drive</w:t>
      </w:r>
    </w:p>
    <w:p w:rsidR="00425C8F" w:rsidRPr="00425C8F" w:rsidRDefault="00425C8F" w:rsidP="00425C8F">
      <w:pPr>
        <w:jc w:val="center"/>
        <w:rPr>
          <w:rFonts w:ascii="Futura Next Book" w:hAnsi="Futura Next Book"/>
          <w:sz w:val="22"/>
          <w:szCs w:val="22"/>
        </w:rPr>
      </w:pPr>
      <w:r w:rsidRPr="00425C8F">
        <w:rPr>
          <w:rFonts w:ascii="Futura Next Book" w:hAnsi="Futura Next Book"/>
          <w:sz w:val="22"/>
          <w:szCs w:val="22"/>
        </w:rPr>
        <w:t>Ruislip Manor</w:t>
      </w:r>
    </w:p>
    <w:p w:rsidR="00425C8F" w:rsidRPr="00425C8F" w:rsidRDefault="00425C8F" w:rsidP="00425C8F">
      <w:pPr>
        <w:jc w:val="center"/>
        <w:rPr>
          <w:rFonts w:ascii="Futura Next Book" w:hAnsi="Futura Next Book"/>
          <w:sz w:val="22"/>
          <w:szCs w:val="22"/>
        </w:rPr>
      </w:pPr>
      <w:proofErr w:type="spellStart"/>
      <w:r w:rsidRPr="00425C8F">
        <w:rPr>
          <w:rFonts w:ascii="Futura Next Book" w:hAnsi="Futura Next Book"/>
          <w:sz w:val="22"/>
          <w:szCs w:val="22"/>
        </w:rPr>
        <w:t>Middx</w:t>
      </w:r>
      <w:proofErr w:type="spellEnd"/>
    </w:p>
    <w:p w:rsidR="00425C8F" w:rsidRPr="00425C8F" w:rsidRDefault="00425C8F" w:rsidP="00425C8F">
      <w:pPr>
        <w:jc w:val="center"/>
        <w:rPr>
          <w:rFonts w:ascii="Futura Next Book" w:hAnsi="Futura Next Book"/>
          <w:sz w:val="22"/>
          <w:szCs w:val="22"/>
        </w:rPr>
      </w:pPr>
      <w:r w:rsidRPr="00425C8F">
        <w:rPr>
          <w:rFonts w:ascii="Futura Next Book" w:hAnsi="Futura Next Book"/>
          <w:sz w:val="22"/>
          <w:szCs w:val="22"/>
        </w:rPr>
        <w:t>HA4 9SF</w:t>
      </w:r>
    </w:p>
    <w:p w:rsidR="00425C8F" w:rsidRPr="00425C8F" w:rsidRDefault="00425C8F" w:rsidP="00425C8F">
      <w:pPr>
        <w:jc w:val="center"/>
        <w:rPr>
          <w:rFonts w:ascii="Futura Next Book" w:hAnsi="Futura Next Book"/>
          <w:sz w:val="22"/>
          <w:szCs w:val="22"/>
        </w:rPr>
      </w:pPr>
      <w:r w:rsidRPr="00425C8F">
        <w:rPr>
          <w:rFonts w:ascii="Futura Next Book" w:hAnsi="Futura Next Book"/>
          <w:sz w:val="22"/>
          <w:szCs w:val="22"/>
        </w:rPr>
        <w:t>Tel No: 01895 634318</w:t>
      </w:r>
    </w:p>
    <w:p w:rsidR="00AF447E" w:rsidRPr="00AF447E" w:rsidRDefault="00425C8F" w:rsidP="00AF447E">
      <w:pPr>
        <w:jc w:val="center"/>
        <w:rPr>
          <w:rFonts w:ascii="Futura Next Book" w:hAnsi="Futura Next Book"/>
          <w:color w:val="0563C1" w:themeColor="hyperlink"/>
          <w:sz w:val="22"/>
          <w:szCs w:val="22"/>
          <w:u w:val="single"/>
        </w:rPr>
      </w:pPr>
      <w:r w:rsidRPr="00425C8F">
        <w:rPr>
          <w:rFonts w:ascii="Futura Next Book" w:hAnsi="Futura Next Book"/>
          <w:sz w:val="22"/>
          <w:szCs w:val="22"/>
        </w:rPr>
        <w:t xml:space="preserve">Email: </w:t>
      </w:r>
      <w:hyperlink r:id="rId6" w:history="1">
        <w:r w:rsidR="00AF447E" w:rsidRPr="00C17DE1">
          <w:rPr>
            <w:rStyle w:val="Hyperlink"/>
            <w:rFonts w:ascii="Futura Next Book" w:hAnsi="Futura Next Book"/>
            <w:sz w:val="22"/>
            <w:szCs w:val="22"/>
          </w:rPr>
          <w:t>office@ladybankes.school</w:t>
        </w:r>
      </w:hyperlink>
    </w:p>
    <w:p w:rsidR="00425C8F" w:rsidRPr="00425C8F" w:rsidRDefault="00425C8F" w:rsidP="00425C8F">
      <w:pPr>
        <w:jc w:val="center"/>
        <w:rPr>
          <w:rFonts w:ascii="Futura Next Book" w:hAnsi="Futura Next Book"/>
          <w:sz w:val="22"/>
          <w:szCs w:val="22"/>
        </w:rPr>
      </w:pPr>
    </w:p>
    <w:p w:rsidR="00425C8F" w:rsidRPr="00425C8F" w:rsidRDefault="00425C8F" w:rsidP="00425C8F">
      <w:pPr>
        <w:pStyle w:val="Header"/>
        <w:tabs>
          <w:tab w:val="clear" w:pos="4153"/>
          <w:tab w:val="clear" w:pos="8306"/>
        </w:tabs>
        <w:rPr>
          <w:rFonts w:ascii="Futura Next Book" w:hAnsi="Futura Next Book"/>
          <w:sz w:val="22"/>
          <w:szCs w:val="22"/>
        </w:rPr>
      </w:pPr>
      <w:r w:rsidRPr="00425C8F">
        <w:rPr>
          <w:rFonts w:ascii="Futura Next Book" w:hAnsi="Futura Next Book"/>
          <w:sz w:val="22"/>
          <w:szCs w:val="22"/>
        </w:rPr>
        <w:t>Headteacher: Mrs K. Needs</w:t>
      </w:r>
    </w:p>
    <w:p w:rsidR="00425C8F" w:rsidRPr="00425C8F" w:rsidRDefault="00425C8F" w:rsidP="00425C8F">
      <w:pPr>
        <w:rPr>
          <w:rFonts w:ascii="Futura Next Book" w:hAnsi="Futura Next Book"/>
          <w:sz w:val="22"/>
          <w:szCs w:val="22"/>
        </w:rPr>
      </w:pPr>
      <w:r w:rsidRPr="00425C8F">
        <w:rPr>
          <w:rFonts w:ascii="Futura Next Book" w:hAnsi="Futura Next Book"/>
          <w:sz w:val="22"/>
          <w:szCs w:val="22"/>
        </w:rPr>
        <w:t>Assistant Headteacher: Ms C. Taylor</w:t>
      </w:r>
    </w:p>
    <w:p w:rsidR="00425C8F" w:rsidRPr="00425C8F" w:rsidRDefault="00425C8F" w:rsidP="00425C8F">
      <w:pPr>
        <w:jc w:val="center"/>
        <w:rPr>
          <w:rFonts w:ascii="Futura Next Book" w:hAnsi="Futura Next Book"/>
          <w:b/>
          <w:sz w:val="22"/>
          <w:szCs w:val="20"/>
          <w:u w:val="single"/>
        </w:rPr>
      </w:pPr>
    </w:p>
    <w:p w:rsidR="00425C8F" w:rsidRDefault="004A1B2A" w:rsidP="00425C8F">
      <w:pPr>
        <w:jc w:val="center"/>
        <w:rPr>
          <w:rFonts w:ascii="Futura Next Book" w:hAnsi="Futura Next Book"/>
          <w:b/>
          <w:sz w:val="22"/>
          <w:szCs w:val="22"/>
          <w:u w:val="single"/>
        </w:rPr>
      </w:pPr>
      <w:r>
        <w:rPr>
          <w:rFonts w:ascii="Futura Next Book" w:hAnsi="Futura Next Book"/>
          <w:b/>
          <w:sz w:val="22"/>
          <w:szCs w:val="22"/>
          <w:u w:val="single"/>
        </w:rPr>
        <w:t>Children’s University</w:t>
      </w:r>
      <w:r w:rsidR="00266AFB">
        <w:rPr>
          <w:rFonts w:ascii="Futura Next Book" w:hAnsi="Futura Next Book"/>
          <w:b/>
          <w:sz w:val="22"/>
          <w:szCs w:val="22"/>
          <w:u w:val="single"/>
        </w:rPr>
        <w:t xml:space="preserve"> – Interest Form</w:t>
      </w:r>
    </w:p>
    <w:p w:rsidR="004A1B2A" w:rsidRDefault="004A1B2A" w:rsidP="00425C8F">
      <w:pPr>
        <w:jc w:val="center"/>
        <w:rPr>
          <w:rFonts w:ascii="Futura Next Book" w:hAnsi="Futura Next Book"/>
          <w:b/>
          <w:sz w:val="22"/>
          <w:szCs w:val="22"/>
          <w:u w:val="single"/>
        </w:rPr>
      </w:pPr>
    </w:p>
    <w:p w:rsidR="004A1B2A" w:rsidRPr="004A1B2A" w:rsidRDefault="004A1B2A" w:rsidP="004A1B2A">
      <w:pPr>
        <w:rPr>
          <w:rFonts w:ascii="Futura Next Book" w:hAnsi="Futura Next Book"/>
          <w:sz w:val="22"/>
          <w:szCs w:val="22"/>
        </w:rPr>
      </w:pPr>
      <w:r w:rsidRPr="004A1B2A">
        <w:rPr>
          <w:rFonts w:ascii="Futura Next Book" w:hAnsi="Futura Next Book"/>
          <w:sz w:val="22"/>
          <w:szCs w:val="22"/>
        </w:rPr>
        <w:t>Dear Lady Bankes families</w:t>
      </w:r>
      <w:r w:rsidR="00AF447E">
        <w:rPr>
          <w:rFonts w:ascii="Futura Next Book" w:hAnsi="Futura Next Book"/>
          <w:sz w:val="22"/>
          <w:szCs w:val="22"/>
        </w:rPr>
        <w:t>,</w:t>
      </w:r>
    </w:p>
    <w:p w:rsidR="004A1B2A" w:rsidRPr="004A1B2A" w:rsidRDefault="004A1B2A" w:rsidP="004A1B2A">
      <w:pPr>
        <w:rPr>
          <w:rFonts w:ascii="Futura Next Book" w:hAnsi="Futura Next Book"/>
          <w:sz w:val="22"/>
          <w:szCs w:val="22"/>
        </w:rPr>
      </w:pPr>
    </w:p>
    <w:p w:rsidR="004A1B2A" w:rsidRDefault="004A1B2A" w:rsidP="004A1B2A">
      <w:pPr>
        <w:rPr>
          <w:rFonts w:ascii="Futura Next Book" w:hAnsi="Futura Next Book"/>
          <w:sz w:val="22"/>
          <w:szCs w:val="22"/>
        </w:rPr>
      </w:pPr>
      <w:r w:rsidRPr="004A1B2A">
        <w:rPr>
          <w:rFonts w:ascii="Futura Next Book" w:hAnsi="Futura Next Book"/>
          <w:sz w:val="22"/>
          <w:szCs w:val="22"/>
        </w:rPr>
        <w:t xml:space="preserve">We are thrilled to share the news that </w:t>
      </w:r>
      <w:r>
        <w:rPr>
          <w:rFonts w:ascii="Futura Next Book" w:hAnsi="Futura Next Book"/>
          <w:sz w:val="22"/>
          <w:szCs w:val="22"/>
        </w:rPr>
        <w:t xml:space="preserve">Lady Bankes Primary School is becoming a </w:t>
      </w:r>
      <w:r w:rsidRPr="004A1B2A">
        <w:rPr>
          <w:rFonts w:ascii="Futura Next Book" w:hAnsi="Futura Next Book"/>
          <w:sz w:val="22"/>
          <w:szCs w:val="22"/>
        </w:rPr>
        <w:t>part of the Children’s University</w:t>
      </w:r>
      <w:r w:rsidR="00AF447E">
        <w:rPr>
          <w:rFonts w:ascii="Futura Next Book" w:hAnsi="Futura Next Book"/>
          <w:sz w:val="22"/>
          <w:szCs w:val="22"/>
        </w:rPr>
        <w:t xml:space="preserve"> which</w:t>
      </w:r>
      <w:r w:rsidRPr="004A1B2A">
        <w:rPr>
          <w:rFonts w:ascii="Futura Next Book" w:hAnsi="Futura Next Book"/>
          <w:sz w:val="22"/>
          <w:szCs w:val="22"/>
        </w:rPr>
        <w:t xml:space="preserve"> is an opportunity to reward children for taking part in extra-cu</w:t>
      </w:r>
      <w:r w:rsidR="00AF447E">
        <w:rPr>
          <w:rFonts w:ascii="Futura Next Book" w:hAnsi="Futura Next Book"/>
          <w:sz w:val="22"/>
          <w:szCs w:val="22"/>
        </w:rPr>
        <w:t>rricular activities that</w:t>
      </w:r>
      <w:r w:rsidRPr="004A1B2A">
        <w:rPr>
          <w:rFonts w:ascii="Futura Next Book" w:hAnsi="Futura Next Book"/>
          <w:sz w:val="22"/>
          <w:szCs w:val="22"/>
        </w:rPr>
        <w:t xml:space="preserve"> can help to develop their love of learning. We are one of a growing number primary schools recognising the positive benefit that joining the Children’s University brings to our children.</w:t>
      </w:r>
    </w:p>
    <w:p w:rsidR="004A1B2A" w:rsidRDefault="004A1B2A" w:rsidP="004A1B2A">
      <w:pPr>
        <w:rPr>
          <w:rFonts w:ascii="Futura Next Book" w:hAnsi="Futura Next Book"/>
          <w:sz w:val="22"/>
          <w:szCs w:val="22"/>
        </w:rPr>
      </w:pPr>
    </w:p>
    <w:p w:rsidR="004611F1" w:rsidRPr="00AF447E" w:rsidRDefault="00CE3E43" w:rsidP="004611F1">
      <w:pPr>
        <w:pStyle w:val="NormalWeb"/>
        <w:spacing w:before="0" w:beforeAutospacing="0" w:after="0" w:afterAutospacing="0"/>
        <w:textAlignment w:val="top"/>
        <w:rPr>
          <w:rFonts w:ascii="Futura Next Book" w:hAnsi="Futura Next Book"/>
          <w:sz w:val="22"/>
          <w:szCs w:val="22"/>
          <w:lang w:eastAsia="en-US"/>
        </w:rPr>
      </w:pPr>
      <w:r w:rsidRPr="00CE3E43">
        <w:rPr>
          <w:rFonts w:ascii="Futura Next Book" w:hAnsi="Futura Next Book"/>
          <w:bCs/>
          <w:sz w:val="22"/>
          <w:szCs w:val="22"/>
          <w:lang w:eastAsia="en-US"/>
        </w:rPr>
        <w:t>Here at Lady Bankes, we are committed to providing our students with a whole range of extra-curricular enrichment opportunities. Research shows that participation in extra-curricular activities can positively impact on attainment, increase a pupil’s positive identification with school, and build self-confidence and resilience.</w:t>
      </w:r>
      <w:r w:rsidR="005F0185">
        <w:rPr>
          <w:rFonts w:ascii="Futura Next Book" w:hAnsi="Futura Next Book"/>
          <w:sz w:val="22"/>
          <w:szCs w:val="22"/>
          <w:lang w:eastAsia="en-US"/>
        </w:rPr>
        <w:t xml:space="preserve"> </w:t>
      </w:r>
      <w:r w:rsidRPr="00CE3E43">
        <w:rPr>
          <w:rFonts w:ascii="Futura Next Book" w:hAnsi="Futura Next Book"/>
          <w:bCs/>
          <w:sz w:val="22"/>
          <w:szCs w:val="22"/>
          <w:lang w:eastAsia="en-US"/>
        </w:rPr>
        <w:t xml:space="preserve">As part of our commitment to support and encourage all the children to fulfil their full potential, with </w:t>
      </w:r>
      <w:r w:rsidR="00AF447E">
        <w:rPr>
          <w:rFonts w:ascii="Futura Next Book" w:hAnsi="Futura Next Book"/>
          <w:bCs/>
          <w:sz w:val="22"/>
          <w:szCs w:val="22"/>
          <w:lang w:eastAsia="en-US"/>
        </w:rPr>
        <w:t xml:space="preserve">the </w:t>
      </w:r>
      <w:r w:rsidRPr="00CE3E43">
        <w:rPr>
          <w:rFonts w:ascii="Futura Next Book" w:hAnsi="Futura Next Book"/>
          <w:bCs/>
          <w:sz w:val="22"/>
          <w:szCs w:val="22"/>
          <w:lang w:eastAsia="en-US"/>
        </w:rPr>
        <w:t>support of FOLBA we have signed up to become part of the Children’s University scheme. We believe that this will provide the children with a sense of ownership, pride and achievement.</w:t>
      </w:r>
      <w:r w:rsidR="005F0185">
        <w:rPr>
          <w:rFonts w:ascii="Futura Next Book" w:hAnsi="Futura Next Book"/>
          <w:sz w:val="22"/>
          <w:szCs w:val="22"/>
          <w:lang w:eastAsia="en-US"/>
        </w:rPr>
        <w:t xml:space="preserve"> </w:t>
      </w:r>
      <w:r w:rsidR="004611F1" w:rsidRPr="00CE3E43">
        <w:rPr>
          <w:rFonts w:ascii="Futura Next Book" w:hAnsi="Futura Next Book"/>
          <w:sz w:val="22"/>
          <w:szCs w:val="22"/>
          <w:lang w:eastAsia="en-US"/>
        </w:rPr>
        <w:t>You can find out more information about this exciting scheme by following the link,</w:t>
      </w:r>
      <w:r w:rsidR="004611F1" w:rsidRPr="005F0185">
        <w:rPr>
          <w:rFonts w:ascii="Futura Next Book" w:hAnsi="Futura Next Book"/>
          <w:sz w:val="22"/>
          <w:szCs w:val="22"/>
          <w:lang w:eastAsia="en-US"/>
        </w:rPr>
        <w:t> </w:t>
      </w:r>
      <w:hyperlink r:id="rId7" w:history="1">
        <w:r w:rsidR="004611F1" w:rsidRPr="005F0185">
          <w:rPr>
            <w:rStyle w:val="Hyperlink"/>
            <w:rFonts w:ascii="Futura Next Book" w:hAnsi="Futura Next Book"/>
            <w:bCs/>
            <w:sz w:val="22"/>
            <w:szCs w:val="22"/>
            <w:lang w:eastAsia="en-US"/>
          </w:rPr>
          <w:t>www.childrensuniversity.co.uk</w:t>
        </w:r>
      </w:hyperlink>
    </w:p>
    <w:p w:rsidR="00AF447E" w:rsidRDefault="00AF447E" w:rsidP="005F0185">
      <w:pPr>
        <w:pStyle w:val="NormalWeb"/>
        <w:spacing w:before="0" w:beforeAutospacing="0" w:after="0" w:afterAutospacing="0"/>
        <w:textAlignment w:val="top"/>
        <w:rPr>
          <w:rFonts w:ascii="Futura Next Book" w:hAnsi="Futura Next Book"/>
          <w:sz w:val="22"/>
          <w:szCs w:val="22"/>
          <w:lang w:eastAsia="en-US"/>
        </w:rPr>
      </w:pPr>
    </w:p>
    <w:p w:rsidR="00AF447E" w:rsidRPr="002B4665" w:rsidRDefault="00AF447E" w:rsidP="005F0185">
      <w:pPr>
        <w:pStyle w:val="NormalWeb"/>
        <w:spacing w:before="0" w:beforeAutospacing="0" w:after="0" w:afterAutospacing="0"/>
        <w:textAlignment w:val="top"/>
        <w:rPr>
          <w:rFonts w:ascii="Futura Next Book" w:hAnsi="Futura Next Book"/>
          <w:bCs/>
          <w:sz w:val="22"/>
          <w:szCs w:val="22"/>
          <w:lang w:eastAsia="en-US"/>
        </w:rPr>
      </w:pPr>
    </w:p>
    <w:p w:rsidR="00AF447E" w:rsidRPr="002B4665" w:rsidRDefault="00AF447E" w:rsidP="005F0185">
      <w:pPr>
        <w:pStyle w:val="NormalWeb"/>
        <w:spacing w:before="0" w:beforeAutospacing="0" w:after="0" w:afterAutospacing="0"/>
        <w:textAlignment w:val="top"/>
        <w:rPr>
          <w:rFonts w:ascii="Futura Next Book" w:hAnsi="Futura Next Book"/>
          <w:b/>
          <w:bCs/>
          <w:sz w:val="22"/>
          <w:szCs w:val="22"/>
          <w:u w:val="single"/>
          <w:lang w:eastAsia="en-US"/>
        </w:rPr>
      </w:pPr>
      <w:r w:rsidRPr="002B4665">
        <w:rPr>
          <w:rFonts w:ascii="Futura Next Book" w:hAnsi="Futura Next Book"/>
          <w:b/>
          <w:bCs/>
          <w:sz w:val="22"/>
          <w:szCs w:val="22"/>
          <w:u w:val="single"/>
          <w:lang w:eastAsia="en-US"/>
        </w:rPr>
        <w:t>Who is it for?</w:t>
      </w:r>
    </w:p>
    <w:p w:rsidR="005F0185" w:rsidRPr="002B4665" w:rsidRDefault="00AF447E" w:rsidP="005F0185">
      <w:pPr>
        <w:pStyle w:val="NormalWeb"/>
        <w:spacing w:before="0" w:beforeAutospacing="0" w:after="0" w:afterAutospacing="0"/>
        <w:textAlignment w:val="top"/>
        <w:rPr>
          <w:rFonts w:ascii="Futura Next Book" w:hAnsi="Futura Next Book"/>
          <w:bCs/>
          <w:sz w:val="22"/>
          <w:szCs w:val="22"/>
          <w:lang w:eastAsia="en-US"/>
        </w:rPr>
      </w:pPr>
      <w:r w:rsidRPr="002B4665">
        <w:rPr>
          <w:rFonts w:ascii="Futura Next Book" w:hAnsi="Futura Next Book"/>
          <w:bCs/>
          <w:sz w:val="22"/>
          <w:szCs w:val="22"/>
          <w:lang w:eastAsia="en-US"/>
        </w:rPr>
        <w:t>All c</w:t>
      </w:r>
      <w:r w:rsidR="00CE3E43" w:rsidRPr="002B4665">
        <w:rPr>
          <w:rFonts w:ascii="Futura Next Book" w:hAnsi="Futura Next Book"/>
          <w:bCs/>
          <w:sz w:val="22"/>
          <w:szCs w:val="22"/>
          <w:lang w:eastAsia="en-US"/>
        </w:rPr>
        <w:t>hildren in Year 2 – Year 6 are eligible to become part of the </w:t>
      </w:r>
      <w:hyperlink r:id="rId8" w:history="1">
        <w:r w:rsidR="00CE3E43" w:rsidRPr="002B4665">
          <w:rPr>
            <w:rFonts w:ascii="Futura Next Book" w:hAnsi="Futura Next Book"/>
            <w:bCs/>
            <w:sz w:val="22"/>
            <w:szCs w:val="22"/>
            <w:lang w:eastAsia="en-US"/>
          </w:rPr>
          <w:t>Children’s University</w:t>
        </w:r>
      </w:hyperlink>
      <w:r w:rsidR="00CE3E43" w:rsidRPr="002B4665">
        <w:rPr>
          <w:rFonts w:ascii="Futura Next Book" w:hAnsi="Futura Next Book"/>
          <w:bCs/>
          <w:sz w:val="22"/>
          <w:szCs w:val="22"/>
          <w:lang w:eastAsia="en-US"/>
        </w:rPr>
        <w:t xml:space="preserve"> scheme.  </w:t>
      </w:r>
    </w:p>
    <w:p w:rsidR="005F0185" w:rsidRPr="002B4665" w:rsidRDefault="005F0185" w:rsidP="005F0185">
      <w:pPr>
        <w:pStyle w:val="NormalWeb"/>
        <w:spacing w:before="0" w:beforeAutospacing="0" w:after="0" w:afterAutospacing="0"/>
        <w:textAlignment w:val="top"/>
        <w:rPr>
          <w:rFonts w:ascii="Futura Next Book" w:hAnsi="Futura Next Book"/>
          <w:bCs/>
          <w:sz w:val="22"/>
          <w:szCs w:val="22"/>
          <w:lang w:eastAsia="en-US"/>
        </w:rPr>
      </w:pPr>
    </w:p>
    <w:p w:rsidR="008F35FD" w:rsidRPr="002B4665" w:rsidRDefault="004611F1" w:rsidP="00CE3E43">
      <w:pPr>
        <w:pStyle w:val="NormalWeb"/>
        <w:spacing w:before="0" w:beforeAutospacing="0" w:after="0" w:afterAutospacing="0"/>
        <w:textAlignment w:val="top"/>
        <w:rPr>
          <w:rFonts w:ascii="Futura Next Book" w:hAnsi="Futura Next Book"/>
          <w:b/>
          <w:bCs/>
          <w:sz w:val="22"/>
          <w:szCs w:val="22"/>
          <w:u w:val="single"/>
          <w:lang w:eastAsia="en-US"/>
        </w:rPr>
      </w:pPr>
      <w:r w:rsidRPr="002B4665">
        <w:rPr>
          <w:rFonts w:ascii="Futura Next Book" w:hAnsi="Futura Next Book"/>
          <w:b/>
          <w:bCs/>
          <w:sz w:val="22"/>
          <w:szCs w:val="22"/>
          <w:u w:val="single"/>
          <w:lang w:eastAsia="en-US"/>
        </w:rPr>
        <w:t>Interest</w:t>
      </w:r>
    </w:p>
    <w:p w:rsidR="004611F1" w:rsidRPr="002B4665" w:rsidRDefault="004611F1" w:rsidP="00CE3E43">
      <w:pPr>
        <w:pStyle w:val="NormalWeb"/>
        <w:spacing w:before="0" w:beforeAutospacing="0" w:after="0" w:afterAutospacing="0"/>
        <w:textAlignment w:val="top"/>
        <w:rPr>
          <w:rFonts w:ascii="Futura Next Book" w:hAnsi="Futura Next Book"/>
          <w:bCs/>
          <w:sz w:val="22"/>
          <w:szCs w:val="22"/>
          <w:lang w:eastAsia="en-US"/>
        </w:rPr>
      </w:pPr>
    </w:p>
    <w:p w:rsidR="004611F1" w:rsidRPr="002B4665" w:rsidRDefault="004611F1" w:rsidP="00CE3E43">
      <w:pPr>
        <w:pStyle w:val="NormalWeb"/>
        <w:spacing w:before="0" w:beforeAutospacing="0" w:after="0" w:afterAutospacing="0"/>
        <w:textAlignment w:val="top"/>
        <w:rPr>
          <w:rFonts w:ascii="Futura Next Book" w:hAnsi="Futura Next Book"/>
          <w:bCs/>
          <w:sz w:val="22"/>
          <w:szCs w:val="22"/>
          <w:lang w:eastAsia="en-US"/>
        </w:rPr>
      </w:pPr>
      <w:r w:rsidRPr="002B4665">
        <w:rPr>
          <w:rFonts w:ascii="Futura Next Book" w:hAnsi="Futura Next Book"/>
          <w:bCs/>
          <w:sz w:val="22"/>
          <w:szCs w:val="22"/>
          <w:lang w:eastAsia="en-US"/>
        </w:rPr>
        <w:t xml:space="preserve">My Child’s name: . . . . . . . . . . . . . . . . . . . . . . . . . . . . . . . . . . . . . . . </w:t>
      </w:r>
      <w:proofErr w:type="gramStart"/>
      <w:r w:rsidRPr="002B4665">
        <w:rPr>
          <w:rFonts w:ascii="Futura Next Book" w:hAnsi="Futura Next Book"/>
          <w:bCs/>
          <w:sz w:val="22"/>
          <w:szCs w:val="22"/>
          <w:lang w:eastAsia="en-US"/>
        </w:rPr>
        <w:t>. . . .</w:t>
      </w:r>
      <w:proofErr w:type="gramEnd"/>
      <w:r w:rsidRPr="002B4665">
        <w:rPr>
          <w:rFonts w:ascii="Futura Next Book" w:hAnsi="Futura Next Book"/>
          <w:bCs/>
          <w:sz w:val="22"/>
          <w:szCs w:val="22"/>
          <w:lang w:eastAsia="en-US"/>
        </w:rPr>
        <w:t xml:space="preserve"> </w:t>
      </w:r>
    </w:p>
    <w:p w:rsidR="004611F1" w:rsidRPr="002B4665" w:rsidRDefault="004611F1" w:rsidP="00CE3E43">
      <w:pPr>
        <w:pStyle w:val="NormalWeb"/>
        <w:spacing w:before="0" w:beforeAutospacing="0" w:after="0" w:afterAutospacing="0"/>
        <w:textAlignment w:val="top"/>
        <w:rPr>
          <w:rFonts w:ascii="Futura Next Book" w:hAnsi="Futura Next Book"/>
          <w:bCs/>
          <w:sz w:val="22"/>
          <w:szCs w:val="22"/>
          <w:lang w:eastAsia="en-US"/>
        </w:rPr>
      </w:pPr>
      <w:r w:rsidRPr="002B4665">
        <w:rPr>
          <w:rFonts w:ascii="Futura Next Book" w:hAnsi="Futura Next Book"/>
          <w:bCs/>
          <w:sz w:val="22"/>
          <w:szCs w:val="22"/>
          <w:lang w:eastAsia="en-US"/>
        </w:rPr>
        <w:t xml:space="preserve">My Child’s class: . . . . . . . . . . . . . . . . . . . . . . . . . . . . . . . . . . . . . . . </w:t>
      </w:r>
      <w:proofErr w:type="gramStart"/>
      <w:r w:rsidRPr="002B4665">
        <w:rPr>
          <w:rFonts w:ascii="Futura Next Book" w:hAnsi="Futura Next Book"/>
          <w:bCs/>
          <w:sz w:val="22"/>
          <w:szCs w:val="22"/>
          <w:lang w:eastAsia="en-US"/>
        </w:rPr>
        <w:t>. . . .</w:t>
      </w:r>
      <w:proofErr w:type="gramEnd"/>
      <w:r w:rsidRPr="002B4665">
        <w:rPr>
          <w:rFonts w:ascii="Futura Next Book" w:hAnsi="Futura Next Book"/>
          <w:bCs/>
          <w:sz w:val="22"/>
          <w:szCs w:val="22"/>
          <w:lang w:eastAsia="en-US"/>
        </w:rPr>
        <w:t xml:space="preserve">  </w:t>
      </w:r>
    </w:p>
    <w:p w:rsidR="004611F1" w:rsidRPr="002B4665" w:rsidRDefault="004611F1" w:rsidP="00CE3E43">
      <w:pPr>
        <w:pStyle w:val="NormalWeb"/>
        <w:spacing w:before="0" w:beforeAutospacing="0" w:after="0" w:afterAutospacing="0"/>
        <w:textAlignment w:val="top"/>
        <w:rPr>
          <w:rFonts w:ascii="Futura Next Book" w:hAnsi="Futura Next Book"/>
          <w:bCs/>
          <w:sz w:val="22"/>
          <w:szCs w:val="22"/>
          <w:lang w:eastAsia="en-US"/>
        </w:rPr>
      </w:pPr>
    </w:p>
    <w:p w:rsidR="004611F1" w:rsidRPr="002B4665" w:rsidRDefault="004611F1" w:rsidP="00CE3E43">
      <w:pPr>
        <w:pStyle w:val="NormalWeb"/>
        <w:spacing w:before="0" w:beforeAutospacing="0" w:after="0" w:afterAutospacing="0"/>
        <w:textAlignment w:val="top"/>
        <w:rPr>
          <w:rFonts w:ascii="Futura Next Book" w:hAnsi="Futura Next Book"/>
          <w:bCs/>
          <w:sz w:val="22"/>
          <w:szCs w:val="22"/>
          <w:lang w:eastAsia="en-US"/>
        </w:rPr>
      </w:pPr>
      <w:r w:rsidRPr="002B4665">
        <w:rPr>
          <w:rFonts w:ascii="Futura Next Book" w:hAnsi="Futura Next Book"/>
          <w:bCs/>
          <w:sz w:val="22"/>
          <w:szCs w:val="22"/>
          <w:lang w:eastAsia="en-US"/>
        </w:rPr>
        <w:t>What now?</w:t>
      </w:r>
    </w:p>
    <w:p w:rsidR="004611F1" w:rsidRPr="002B4665" w:rsidRDefault="004611F1" w:rsidP="00CE3E43">
      <w:pPr>
        <w:pStyle w:val="NormalWeb"/>
        <w:spacing w:before="0" w:beforeAutospacing="0" w:after="0" w:afterAutospacing="0"/>
        <w:textAlignment w:val="top"/>
        <w:rPr>
          <w:rFonts w:ascii="Futura Next Book" w:hAnsi="Futura Next Book"/>
          <w:bCs/>
          <w:sz w:val="22"/>
          <w:szCs w:val="22"/>
          <w:lang w:eastAsia="en-US"/>
        </w:rPr>
      </w:pPr>
    </w:p>
    <w:p w:rsidR="004611F1" w:rsidRPr="002B4665" w:rsidRDefault="002B4665" w:rsidP="00CE3E43">
      <w:pPr>
        <w:pStyle w:val="NormalWeb"/>
        <w:spacing w:before="0" w:beforeAutospacing="0" w:after="0" w:afterAutospacing="0"/>
        <w:textAlignment w:val="top"/>
        <w:rPr>
          <w:rFonts w:ascii="Futura Next Book" w:hAnsi="Futura Next Book"/>
          <w:bCs/>
          <w:sz w:val="22"/>
          <w:szCs w:val="22"/>
          <w:lang w:eastAsia="en-US"/>
        </w:rPr>
      </w:pPr>
      <w:r>
        <w:rPr>
          <w:rFonts w:ascii="Futura Next Book" w:hAnsi="Futura Next Book"/>
          <w:bCs/>
          <w:sz w:val="22"/>
          <w:szCs w:val="22"/>
          <w:lang w:eastAsia="en-US"/>
        </w:rPr>
        <w:t xml:space="preserve">Please return this form </w:t>
      </w:r>
      <w:r w:rsidR="00B0064A">
        <w:rPr>
          <w:rFonts w:ascii="Futura Next Book" w:hAnsi="Futura Next Book"/>
          <w:bCs/>
          <w:sz w:val="22"/>
          <w:szCs w:val="22"/>
          <w:lang w:eastAsia="en-US"/>
        </w:rPr>
        <w:t xml:space="preserve">to Mr Hagreen </w:t>
      </w:r>
      <w:r>
        <w:rPr>
          <w:rFonts w:ascii="Futura Next Book" w:hAnsi="Futura Next Book"/>
          <w:bCs/>
          <w:sz w:val="22"/>
          <w:szCs w:val="22"/>
          <w:lang w:eastAsia="en-US"/>
        </w:rPr>
        <w:t>and y</w:t>
      </w:r>
      <w:r w:rsidR="004611F1" w:rsidRPr="002B4665">
        <w:rPr>
          <w:rFonts w:ascii="Futura Next Book" w:hAnsi="Futura Next Book"/>
          <w:bCs/>
          <w:sz w:val="22"/>
          <w:szCs w:val="22"/>
          <w:lang w:eastAsia="en-US"/>
        </w:rPr>
        <w:t>ou will receive an online passport username and password. You can now log on and get started!</w:t>
      </w:r>
    </w:p>
    <w:p w:rsidR="004611F1" w:rsidRPr="002B4665" w:rsidRDefault="004611F1" w:rsidP="00CE3E43">
      <w:pPr>
        <w:pStyle w:val="NormalWeb"/>
        <w:spacing w:before="0" w:beforeAutospacing="0" w:after="0" w:afterAutospacing="0"/>
        <w:textAlignment w:val="top"/>
        <w:rPr>
          <w:rFonts w:ascii="Futura Next Book" w:hAnsi="Futura Next Book"/>
          <w:bCs/>
          <w:sz w:val="22"/>
          <w:szCs w:val="22"/>
          <w:lang w:eastAsia="en-US"/>
        </w:rPr>
      </w:pPr>
    </w:p>
    <w:p w:rsidR="004611F1" w:rsidRPr="002B4665" w:rsidRDefault="004611F1" w:rsidP="00CE3E43">
      <w:pPr>
        <w:pStyle w:val="NormalWeb"/>
        <w:spacing w:before="0" w:beforeAutospacing="0" w:after="0" w:afterAutospacing="0"/>
        <w:textAlignment w:val="top"/>
        <w:rPr>
          <w:rFonts w:ascii="Futura Next Book" w:hAnsi="Futura Next Book"/>
          <w:bCs/>
          <w:sz w:val="22"/>
          <w:szCs w:val="22"/>
          <w:lang w:eastAsia="en-US"/>
        </w:rPr>
      </w:pPr>
    </w:p>
    <w:p w:rsidR="002B4665" w:rsidRPr="002B4665" w:rsidRDefault="008F35FD" w:rsidP="00CE3E43">
      <w:pPr>
        <w:pStyle w:val="NormalWeb"/>
        <w:spacing w:before="0" w:beforeAutospacing="0" w:after="0" w:afterAutospacing="0"/>
        <w:textAlignment w:val="top"/>
      </w:pPr>
      <w:r w:rsidRPr="005F0185">
        <w:rPr>
          <w:rFonts w:ascii="Futura Next Book" w:hAnsi="Futura Next Book"/>
          <w:bCs/>
          <w:sz w:val="22"/>
          <w:szCs w:val="22"/>
          <w:lang w:eastAsia="en-US"/>
        </w:rPr>
        <w:t>If you have any fur</w:t>
      </w:r>
      <w:r w:rsidR="00AF447E">
        <w:rPr>
          <w:rFonts w:ascii="Futura Next Book" w:hAnsi="Futura Next Book"/>
          <w:bCs/>
          <w:sz w:val="22"/>
          <w:szCs w:val="22"/>
          <w:lang w:eastAsia="en-US"/>
        </w:rPr>
        <w:t>ther questions please contact us</w:t>
      </w:r>
      <w:r w:rsidRPr="005F0185">
        <w:rPr>
          <w:rFonts w:ascii="Futura Next Book" w:hAnsi="Futura Next Book"/>
          <w:bCs/>
          <w:sz w:val="22"/>
          <w:szCs w:val="22"/>
          <w:lang w:eastAsia="en-US"/>
        </w:rPr>
        <w:t xml:space="preserve"> directly: </w:t>
      </w:r>
      <w:hyperlink r:id="rId9" w:history="1">
        <w:r w:rsidR="005F0185" w:rsidRPr="002B4665">
          <w:rPr>
            <w:rFonts w:ascii="Futura Next Book" w:hAnsi="Futura Next Book"/>
            <w:bCs/>
            <w:sz w:val="22"/>
            <w:szCs w:val="22"/>
            <w:lang w:eastAsia="en-US"/>
          </w:rPr>
          <w:t>moreable@ladybankes.school</w:t>
        </w:r>
      </w:hyperlink>
    </w:p>
    <w:p w:rsidR="005F0185" w:rsidRPr="005F0185" w:rsidRDefault="005F0185" w:rsidP="00CE3E43">
      <w:pPr>
        <w:pStyle w:val="NormalWeb"/>
        <w:spacing w:before="0" w:beforeAutospacing="0" w:after="0" w:afterAutospacing="0"/>
        <w:textAlignment w:val="top"/>
        <w:rPr>
          <w:rFonts w:ascii="Futura Next Book" w:hAnsi="Futura Next Book"/>
          <w:bCs/>
          <w:sz w:val="22"/>
          <w:szCs w:val="22"/>
          <w:lang w:eastAsia="en-US"/>
        </w:rPr>
      </w:pPr>
    </w:p>
    <w:p w:rsidR="005F0185" w:rsidRPr="002B4665" w:rsidRDefault="005F0185" w:rsidP="00CE3E43">
      <w:pPr>
        <w:pStyle w:val="NormalWeb"/>
        <w:spacing w:before="0" w:beforeAutospacing="0" w:after="0" w:afterAutospacing="0"/>
        <w:textAlignment w:val="top"/>
        <w:rPr>
          <w:rFonts w:ascii="Futura Next Book" w:hAnsi="Futura Next Book"/>
          <w:bCs/>
          <w:sz w:val="22"/>
          <w:szCs w:val="22"/>
          <w:lang w:eastAsia="en-US"/>
        </w:rPr>
      </w:pPr>
    </w:p>
    <w:p w:rsidR="008F35FD" w:rsidRPr="005F0185" w:rsidRDefault="008F35FD" w:rsidP="00CE3E43">
      <w:pPr>
        <w:pStyle w:val="NormalWeb"/>
        <w:spacing w:before="0" w:beforeAutospacing="0" w:after="0" w:afterAutospacing="0"/>
        <w:textAlignment w:val="top"/>
        <w:rPr>
          <w:rFonts w:ascii="Futura Next Book" w:hAnsi="Futura Next Book"/>
          <w:bCs/>
          <w:sz w:val="22"/>
          <w:szCs w:val="22"/>
          <w:lang w:eastAsia="en-US"/>
        </w:rPr>
      </w:pPr>
      <w:r w:rsidRPr="005F0185">
        <w:rPr>
          <w:rFonts w:ascii="Futura Next Book" w:hAnsi="Futura Next Book"/>
          <w:bCs/>
          <w:sz w:val="22"/>
          <w:szCs w:val="22"/>
          <w:lang w:eastAsia="en-US"/>
        </w:rPr>
        <w:t>Kind regards,</w:t>
      </w:r>
    </w:p>
    <w:p w:rsidR="008F35FD" w:rsidRPr="005F0185" w:rsidRDefault="008F35FD" w:rsidP="00CE3E43">
      <w:pPr>
        <w:pStyle w:val="NormalWeb"/>
        <w:spacing w:before="0" w:beforeAutospacing="0" w:after="0" w:afterAutospacing="0"/>
        <w:textAlignment w:val="top"/>
        <w:rPr>
          <w:rFonts w:ascii="Futura Next Book" w:hAnsi="Futura Next Book"/>
          <w:bCs/>
          <w:sz w:val="22"/>
          <w:szCs w:val="22"/>
          <w:lang w:eastAsia="en-US"/>
        </w:rPr>
      </w:pPr>
    </w:p>
    <w:p w:rsidR="008F35FD" w:rsidRPr="005F0185" w:rsidRDefault="00AF447E" w:rsidP="00CE3E43">
      <w:pPr>
        <w:pStyle w:val="NormalWeb"/>
        <w:spacing w:before="0" w:beforeAutospacing="0" w:after="0" w:afterAutospacing="0"/>
        <w:textAlignment w:val="top"/>
        <w:rPr>
          <w:rFonts w:ascii="Futura Next Book" w:hAnsi="Futura Next Book"/>
          <w:bCs/>
          <w:sz w:val="22"/>
          <w:szCs w:val="22"/>
          <w:lang w:eastAsia="en-US"/>
        </w:rPr>
      </w:pPr>
      <w:r w:rsidRPr="002B4665">
        <w:rPr>
          <w:rFonts w:ascii="Futura Next Book" w:hAnsi="Futura Next Book"/>
          <w:bCs/>
          <w:sz w:val="22"/>
          <w:szCs w:val="22"/>
          <w:lang w:eastAsia="en-US"/>
        </w:rPr>
        <w:drawing>
          <wp:anchor distT="0" distB="0" distL="114300" distR="114300" simplePos="0" relativeHeight="251660288" behindDoc="0" locked="0" layoutInCell="1" allowOverlap="1" wp14:anchorId="749A7EC7" wp14:editId="65FE999E">
            <wp:simplePos x="0" y="0"/>
            <wp:positionH relativeFrom="margin">
              <wp:posOffset>2565448</wp:posOffset>
            </wp:positionH>
            <wp:positionV relativeFrom="paragraph">
              <wp:posOffset>10844</wp:posOffset>
            </wp:positionV>
            <wp:extent cx="1838325" cy="731520"/>
            <wp:effectExtent l="0" t="0" r="9525" b="0"/>
            <wp:wrapSquare wrapText="bothSides"/>
            <wp:docPr id="3" name="Picture 3" descr="S:\LBP\More Able\Children's University\Logo\Children's University REGISTER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LBP\More Able\Children's University\Logo\Children's University REGISTERE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35FD" w:rsidRPr="005F0185">
        <w:rPr>
          <w:rFonts w:ascii="Futura Next Book" w:hAnsi="Futura Next Book"/>
          <w:bCs/>
          <w:sz w:val="22"/>
          <w:szCs w:val="22"/>
          <w:lang w:eastAsia="en-US"/>
        </w:rPr>
        <w:t>Mr Hagreen</w:t>
      </w:r>
    </w:p>
    <w:p w:rsidR="008F35FD" w:rsidRPr="005F0185" w:rsidRDefault="008F35FD" w:rsidP="00CE3E43">
      <w:pPr>
        <w:pStyle w:val="NormalWeb"/>
        <w:spacing w:before="0" w:beforeAutospacing="0" w:after="0" w:afterAutospacing="0"/>
        <w:textAlignment w:val="top"/>
        <w:rPr>
          <w:rFonts w:ascii="Futura Next Book" w:hAnsi="Futura Next Book"/>
          <w:bCs/>
          <w:sz w:val="22"/>
          <w:szCs w:val="22"/>
          <w:lang w:eastAsia="en-US"/>
        </w:rPr>
      </w:pPr>
      <w:r w:rsidRPr="005F0185">
        <w:rPr>
          <w:rFonts w:ascii="Futura Next Book" w:hAnsi="Futura Next Book"/>
          <w:bCs/>
          <w:sz w:val="22"/>
          <w:szCs w:val="22"/>
          <w:lang w:eastAsia="en-US"/>
        </w:rPr>
        <w:t>Assistant Headteacher</w:t>
      </w:r>
    </w:p>
    <w:p w:rsidR="00DE66B7" w:rsidRPr="00DE66B7" w:rsidRDefault="00DE66B7" w:rsidP="00DE66B7">
      <w:pPr>
        <w:spacing w:before="100" w:beforeAutospacing="1" w:after="100" w:afterAutospacing="1"/>
        <w:rPr>
          <w:lang w:eastAsia="en-GB"/>
        </w:rPr>
      </w:pPr>
    </w:p>
    <w:p w:rsidR="004A1B2A" w:rsidRPr="00425C8F" w:rsidRDefault="004A1B2A" w:rsidP="002B4665">
      <w:pPr>
        <w:rPr>
          <w:rFonts w:ascii="Futura Next Book" w:hAnsi="Futura Next Book"/>
          <w:b/>
          <w:sz w:val="22"/>
          <w:szCs w:val="22"/>
          <w:u w:val="single"/>
        </w:rPr>
      </w:pPr>
      <w:bookmarkStart w:id="0" w:name="_GoBack"/>
      <w:bookmarkEnd w:id="0"/>
    </w:p>
    <w:sectPr w:rsidR="004A1B2A" w:rsidRPr="00425C8F" w:rsidSect="002B46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Next Book">
    <w:altName w:val="Arial"/>
    <w:panose1 w:val="00000000000000000000"/>
    <w:charset w:val="00"/>
    <w:family w:val="swiss"/>
    <w:notTrueType/>
    <w:pitch w:val="variable"/>
    <w:sig w:usb0="00000001" w:usb1="500021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F34422"/>
    <w:multiLevelType w:val="multilevel"/>
    <w:tmpl w:val="3F703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C8F"/>
    <w:rsid w:val="00127214"/>
    <w:rsid w:val="001B200A"/>
    <w:rsid w:val="002600E0"/>
    <w:rsid w:val="00266AFB"/>
    <w:rsid w:val="00286468"/>
    <w:rsid w:val="002B4665"/>
    <w:rsid w:val="003A6560"/>
    <w:rsid w:val="003F12BC"/>
    <w:rsid w:val="00425C8F"/>
    <w:rsid w:val="004611F1"/>
    <w:rsid w:val="00470BDE"/>
    <w:rsid w:val="004A1B2A"/>
    <w:rsid w:val="005F0185"/>
    <w:rsid w:val="006145FD"/>
    <w:rsid w:val="008356CA"/>
    <w:rsid w:val="008F35FD"/>
    <w:rsid w:val="00A4792E"/>
    <w:rsid w:val="00AF447E"/>
    <w:rsid w:val="00B0064A"/>
    <w:rsid w:val="00CE3E43"/>
    <w:rsid w:val="00DE66B7"/>
    <w:rsid w:val="00E725CF"/>
    <w:rsid w:val="00E73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FD99E"/>
  <w15:chartTrackingRefBased/>
  <w15:docId w15:val="{87251982-A84B-47B2-A3F2-A2A30FA4E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C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5C8F"/>
    <w:rPr>
      <w:color w:val="0563C1" w:themeColor="hyperlink"/>
      <w:u w:val="single"/>
    </w:rPr>
  </w:style>
  <w:style w:type="paragraph" w:styleId="Header">
    <w:name w:val="header"/>
    <w:basedOn w:val="Normal"/>
    <w:link w:val="HeaderChar"/>
    <w:rsid w:val="00425C8F"/>
    <w:pPr>
      <w:tabs>
        <w:tab w:val="center" w:pos="4153"/>
        <w:tab w:val="right" w:pos="8306"/>
      </w:tabs>
    </w:pPr>
    <w:rPr>
      <w:rFonts w:ascii="Arial" w:hAnsi="Arial"/>
      <w:szCs w:val="20"/>
    </w:rPr>
  </w:style>
  <w:style w:type="character" w:customStyle="1" w:styleId="HeaderChar">
    <w:name w:val="Header Char"/>
    <w:basedOn w:val="DefaultParagraphFont"/>
    <w:link w:val="Header"/>
    <w:rsid w:val="00425C8F"/>
    <w:rPr>
      <w:rFonts w:ascii="Arial" w:eastAsia="Times New Roman" w:hAnsi="Arial" w:cs="Times New Roman"/>
      <w:sz w:val="24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3A6560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0BD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BDE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CE3E43"/>
    <w:pPr>
      <w:spacing w:before="100" w:beforeAutospacing="1" w:after="100" w:afterAutospacing="1"/>
    </w:pPr>
    <w:rPr>
      <w:lang w:eastAsia="en-GB"/>
    </w:rPr>
  </w:style>
  <w:style w:type="character" w:styleId="Strong">
    <w:name w:val="Strong"/>
    <w:basedOn w:val="DefaultParagraphFont"/>
    <w:uiPriority w:val="22"/>
    <w:qFormat/>
    <w:rsid w:val="00CE3E43"/>
    <w:rPr>
      <w:b/>
      <w:bCs/>
    </w:rPr>
  </w:style>
  <w:style w:type="paragraph" w:styleId="ListParagraph">
    <w:name w:val="List Paragraph"/>
    <w:basedOn w:val="Normal"/>
    <w:uiPriority w:val="34"/>
    <w:qFormat/>
    <w:rsid w:val="00CE3E43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E3E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2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ldrensuniversity.co.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hildrensuniversity.co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ladybankes.school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mailto:moreable@ladybankes.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1A711FC7</Template>
  <TotalTime>17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Seabrook</dc:creator>
  <cp:keywords/>
  <dc:description/>
  <cp:lastModifiedBy>B Hagreen</cp:lastModifiedBy>
  <cp:revision>4</cp:revision>
  <cp:lastPrinted>2024-11-11T10:12:00Z</cp:lastPrinted>
  <dcterms:created xsi:type="dcterms:W3CDTF">2025-01-27T12:46:00Z</dcterms:created>
  <dcterms:modified xsi:type="dcterms:W3CDTF">2025-01-27T13:02:00Z</dcterms:modified>
</cp:coreProperties>
</file>