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E8D" w:rsidRDefault="009F1E8D" w:rsidP="00A934F5">
      <w:pPr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9F1E8D" w:rsidRDefault="009F1E8D" w:rsidP="00A934F5">
      <w:pPr>
        <w:rPr>
          <w:rFonts w:ascii="Comic Sans MS" w:hAnsi="Comic Sans MS"/>
          <w:b/>
          <w:u w:val="single"/>
        </w:rPr>
      </w:pPr>
    </w:p>
    <w:p w:rsidR="009F1E8D" w:rsidRPr="004B3DD7" w:rsidRDefault="00850664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Dawlish Drive</w:t>
      </w:r>
    </w:p>
    <w:p w:rsidR="00A934F5" w:rsidRPr="004B3DD7" w:rsidRDefault="00850664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Ruislip Manor</w:t>
      </w:r>
    </w:p>
    <w:p w:rsidR="00850664" w:rsidRPr="004B3DD7" w:rsidRDefault="00850664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Middlesex</w:t>
      </w:r>
    </w:p>
    <w:p w:rsidR="00A934F5" w:rsidRPr="004B3DD7" w:rsidRDefault="00A934F5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HA4 9SF</w:t>
      </w:r>
    </w:p>
    <w:p w:rsidR="00A934F5" w:rsidRPr="004B3DD7" w:rsidRDefault="00A934F5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>Tel: 01895 634180</w:t>
      </w:r>
      <w:r w:rsidR="000758FC" w:rsidRPr="004B3DD7">
        <w:rPr>
          <w:rFonts w:ascii="Futura Next Book" w:hAnsi="Futura Next Book"/>
          <w:sz w:val="20"/>
          <w:szCs w:val="20"/>
        </w:rPr>
        <w:t>/ 01895 634318</w:t>
      </w:r>
    </w:p>
    <w:p w:rsidR="009F1E8D" w:rsidRPr="004B3DD7" w:rsidRDefault="00A934F5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 xml:space="preserve">Email: </w:t>
      </w:r>
      <w:proofErr w:type="spellStart"/>
      <w:r w:rsidR="00D01A44" w:rsidRPr="004B3DD7">
        <w:rPr>
          <w:rFonts w:ascii="Futura Next Book" w:hAnsi="Futura Next Book"/>
          <w:sz w:val="20"/>
          <w:szCs w:val="20"/>
        </w:rPr>
        <w:t>office@ladybankes.school</w:t>
      </w:r>
      <w:proofErr w:type="spellEnd"/>
    </w:p>
    <w:p w:rsidR="00D01A44" w:rsidRPr="004B3DD7" w:rsidRDefault="00D01A44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r w:rsidRPr="004B3DD7">
        <w:rPr>
          <w:rFonts w:ascii="Futura Next Book" w:hAnsi="Futura Next Book"/>
          <w:sz w:val="20"/>
          <w:szCs w:val="20"/>
        </w:rPr>
        <w:t xml:space="preserve">Website: </w:t>
      </w:r>
      <w:r w:rsidR="00F9575B" w:rsidRPr="004B3DD7">
        <w:rPr>
          <w:rFonts w:ascii="Futura Next Book" w:hAnsi="Futura Next Book"/>
          <w:sz w:val="20"/>
          <w:szCs w:val="20"/>
        </w:rPr>
        <w:t>www.ladybankes.school</w:t>
      </w:r>
    </w:p>
    <w:p w:rsidR="00F9575B" w:rsidRPr="004B3DD7" w:rsidRDefault="00F9575B" w:rsidP="0040433F">
      <w:pPr>
        <w:spacing w:after="0"/>
        <w:jc w:val="center"/>
        <w:rPr>
          <w:rFonts w:ascii="Futura Next Book" w:hAnsi="Futura Next Book"/>
          <w:sz w:val="20"/>
          <w:szCs w:val="20"/>
        </w:rPr>
      </w:pPr>
      <w:proofErr w:type="spellStart"/>
      <w:r w:rsidRPr="004B3DD7">
        <w:rPr>
          <w:rFonts w:ascii="Futura Next Book" w:hAnsi="Futura Next Book"/>
          <w:sz w:val="20"/>
          <w:szCs w:val="20"/>
        </w:rPr>
        <w:t>Headteacher</w:t>
      </w:r>
      <w:proofErr w:type="spellEnd"/>
      <w:r w:rsidRPr="004B3DD7">
        <w:rPr>
          <w:rFonts w:ascii="Futura Next Book" w:hAnsi="Futura Next Book"/>
          <w:sz w:val="20"/>
          <w:szCs w:val="20"/>
        </w:rPr>
        <w:t>: Mrs K Needs</w:t>
      </w:r>
    </w:p>
    <w:p w:rsidR="009F1E8D" w:rsidRPr="00BC0851" w:rsidRDefault="009F1E8D" w:rsidP="0056606E">
      <w:pPr>
        <w:jc w:val="right"/>
        <w:rPr>
          <w:rStyle w:val="Hyperlink"/>
          <w:rFonts w:ascii="Futura Next Book" w:hAnsi="Futura Next Book"/>
          <w:color w:val="auto"/>
          <w:u w:val="none"/>
        </w:rPr>
      </w:pPr>
    </w:p>
    <w:p w:rsidR="009F1E8D" w:rsidRPr="00BA28C0" w:rsidRDefault="009F1E8D" w:rsidP="0040433F">
      <w:pPr>
        <w:spacing w:after="0"/>
        <w:jc w:val="right"/>
        <w:rPr>
          <w:rFonts w:ascii="Futura Next Book" w:hAnsi="Futura Next Book"/>
        </w:rPr>
      </w:pPr>
    </w:p>
    <w:p w:rsidR="00A934F5" w:rsidRDefault="001F60B9" w:rsidP="0040433F">
      <w:pPr>
        <w:spacing w:after="0"/>
        <w:jc w:val="right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21</w:t>
      </w:r>
      <w:r w:rsidRPr="001F60B9">
        <w:rPr>
          <w:rFonts w:ascii="Futura Next Book" w:hAnsi="Futura Next Book"/>
          <w:sz w:val="20"/>
          <w:szCs w:val="20"/>
          <w:vertAlign w:val="superscript"/>
        </w:rPr>
        <w:t>st</w:t>
      </w:r>
      <w:r>
        <w:rPr>
          <w:rFonts w:ascii="Futura Next Book" w:hAnsi="Futura Next Book"/>
          <w:sz w:val="20"/>
          <w:szCs w:val="20"/>
        </w:rPr>
        <w:t xml:space="preserve"> April</w:t>
      </w:r>
      <w:r w:rsidR="00C2795B">
        <w:rPr>
          <w:rFonts w:ascii="Futura Next Book" w:hAnsi="Futura Next Book"/>
          <w:sz w:val="20"/>
          <w:szCs w:val="20"/>
        </w:rPr>
        <w:t xml:space="preserve"> 2023</w:t>
      </w:r>
    </w:p>
    <w:p w:rsidR="009B7218" w:rsidRDefault="009B7218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C2795B" w:rsidRDefault="00C2795B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Dear </w:t>
      </w:r>
      <w:r w:rsidR="001F60B9">
        <w:rPr>
          <w:rFonts w:ascii="Futura Next Book" w:hAnsi="Futura Next Book"/>
          <w:sz w:val="20"/>
          <w:szCs w:val="20"/>
        </w:rPr>
        <w:t xml:space="preserve">Lady </w:t>
      </w:r>
      <w:proofErr w:type="spellStart"/>
      <w:r w:rsidR="001F60B9">
        <w:rPr>
          <w:rFonts w:ascii="Futura Next Book" w:hAnsi="Futura Next Book"/>
          <w:sz w:val="20"/>
          <w:szCs w:val="20"/>
        </w:rPr>
        <w:t>Bankes</w:t>
      </w:r>
      <w:proofErr w:type="spellEnd"/>
      <w:r w:rsidR="001F60B9">
        <w:rPr>
          <w:rFonts w:ascii="Futura Next Book" w:hAnsi="Futura Next Book"/>
          <w:sz w:val="20"/>
          <w:szCs w:val="20"/>
        </w:rPr>
        <w:t xml:space="preserve"> families</w:t>
      </w:r>
      <w:r>
        <w:rPr>
          <w:rFonts w:ascii="Futura Next Book" w:hAnsi="Futura Next Book"/>
          <w:sz w:val="20"/>
          <w:szCs w:val="20"/>
        </w:rPr>
        <w:t xml:space="preserve">, </w:t>
      </w:r>
    </w:p>
    <w:p w:rsidR="00C2795B" w:rsidRDefault="00C2795B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We will be celebrating the </w:t>
      </w:r>
      <w:r w:rsidR="008349D4">
        <w:rPr>
          <w:rFonts w:ascii="Futura Next Book" w:hAnsi="Futura Next Book"/>
          <w:sz w:val="20"/>
          <w:szCs w:val="20"/>
        </w:rPr>
        <w:t>c</w:t>
      </w:r>
      <w:r>
        <w:rPr>
          <w:rFonts w:ascii="Futura Next Book" w:hAnsi="Futura Next Book"/>
          <w:sz w:val="20"/>
          <w:szCs w:val="20"/>
        </w:rPr>
        <w:t>oronation of King Charles III at school on Friday 5</w:t>
      </w:r>
      <w:r w:rsidRPr="001F60B9">
        <w:rPr>
          <w:rFonts w:ascii="Futura Next Book" w:hAnsi="Futura Next Book"/>
          <w:sz w:val="20"/>
          <w:szCs w:val="20"/>
          <w:vertAlign w:val="superscript"/>
        </w:rPr>
        <w:t>th</w:t>
      </w:r>
      <w:r>
        <w:rPr>
          <w:rFonts w:ascii="Futura Next Book" w:hAnsi="Futura Next Book"/>
          <w:sz w:val="20"/>
          <w:szCs w:val="20"/>
        </w:rPr>
        <w:t xml:space="preserve"> May. </w:t>
      </w: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  <w:r w:rsidRPr="00427E01">
        <w:rPr>
          <w:rFonts w:ascii="Dubba Dubba NF" w:hAnsi="Dubba Dubba NF"/>
          <w:noProof/>
          <w:sz w:val="72"/>
          <w:szCs w:val="72"/>
          <w:lang w:eastAsia="en-GB"/>
        </w:rPr>
        <w:drawing>
          <wp:anchor distT="0" distB="0" distL="114300" distR="114300" simplePos="0" relativeHeight="251661312" behindDoc="0" locked="0" layoutInCell="1" allowOverlap="1" wp14:anchorId="34F6EDD2" wp14:editId="000E65F6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2630805" cy="1492250"/>
            <wp:effectExtent l="0" t="0" r="0" b="0"/>
            <wp:wrapSquare wrapText="bothSides"/>
            <wp:docPr id="5" name="Picture 5" descr="All 20 Coronation emblems and how to use them in Microsoft Office - Office  Wat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 20 Coronation emblems and how to use them in Microsoft Office - Office  Watc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During the day the children will be completing activ</w:t>
      </w:r>
      <w:r w:rsidR="008349D4">
        <w:rPr>
          <w:rFonts w:ascii="Futura Next Book" w:hAnsi="Futura Next Book"/>
          <w:sz w:val="20"/>
          <w:szCs w:val="20"/>
        </w:rPr>
        <w:t>ities in class relating to the c</w:t>
      </w:r>
      <w:r>
        <w:rPr>
          <w:rFonts w:ascii="Futura Next Book" w:hAnsi="Futura Next Book"/>
          <w:sz w:val="20"/>
          <w:szCs w:val="20"/>
        </w:rPr>
        <w:t>oronation</w:t>
      </w:r>
      <w:r w:rsidR="008349D4">
        <w:rPr>
          <w:rFonts w:ascii="Futura Next Book" w:hAnsi="Futura Next Book"/>
          <w:sz w:val="20"/>
          <w:szCs w:val="20"/>
        </w:rPr>
        <w:t xml:space="preserve"> including crown making</w:t>
      </w:r>
      <w:r>
        <w:rPr>
          <w:rFonts w:ascii="Futura Next Book" w:hAnsi="Futura Next Book"/>
          <w:sz w:val="20"/>
          <w:szCs w:val="20"/>
        </w:rPr>
        <w:t xml:space="preserve">. </w:t>
      </w: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1F60B9" w:rsidRPr="00DC43C7" w:rsidRDefault="001F60B9" w:rsidP="0040433F">
      <w:pPr>
        <w:spacing w:after="0"/>
        <w:rPr>
          <w:rFonts w:ascii="Futura Next Book" w:hAnsi="Futura Next Book"/>
          <w:color w:val="0070C0"/>
          <w:sz w:val="20"/>
          <w:szCs w:val="20"/>
        </w:rPr>
      </w:pPr>
      <w:r w:rsidRPr="00DC43C7">
        <w:rPr>
          <w:rFonts w:ascii="Futura Next Book" w:hAnsi="Futura Next Book"/>
          <w:color w:val="0070C0"/>
          <w:sz w:val="20"/>
          <w:szCs w:val="20"/>
        </w:rPr>
        <w:t xml:space="preserve">We will be having a picnic lunch on the playground so please keep your fingers crossed that the sun will be shining! Please remember to order this </w:t>
      </w:r>
      <w:r w:rsidR="00DC43C7">
        <w:rPr>
          <w:rFonts w:ascii="Futura Next Book" w:hAnsi="Futura Next Book"/>
          <w:color w:val="0070C0"/>
          <w:sz w:val="20"/>
          <w:szCs w:val="20"/>
        </w:rPr>
        <w:t xml:space="preserve">special </w:t>
      </w:r>
      <w:r w:rsidRPr="00DC43C7">
        <w:rPr>
          <w:rFonts w:ascii="Futura Next Book" w:hAnsi="Futura Next Book"/>
          <w:color w:val="0070C0"/>
          <w:sz w:val="20"/>
          <w:szCs w:val="20"/>
        </w:rPr>
        <w:t xml:space="preserve">lunch on </w:t>
      </w:r>
      <w:proofErr w:type="spellStart"/>
      <w:r w:rsidRPr="00DC43C7">
        <w:rPr>
          <w:rFonts w:ascii="Futura Next Book" w:hAnsi="Futura Next Book"/>
          <w:color w:val="0070C0"/>
          <w:sz w:val="20"/>
          <w:szCs w:val="20"/>
        </w:rPr>
        <w:t>ParentPay</w:t>
      </w:r>
      <w:proofErr w:type="spellEnd"/>
      <w:r w:rsidRPr="00DC43C7">
        <w:rPr>
          <w:rFonts w:ascii="Futura Next Book" w:hAnsi="Futura Next Book"/>
          <w:color w:val="0070C0"/>
          <w:sz w:val="20"/>
          <w:szCs w:val="20"/>
        </w:rPr>
        <w:t xml:space="preserve"> in advance. </w:t>
      </w: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After lunch we will be holding our own coronation concert like the one scheduled to take place at Windsor Castle. All our year groups</w:t>
      </w:r>
      <w:r w:rsidR="00DC43C7">
        <w:rPr>
          <w:rFonts w:ascii="Futura Next Book" w:hAnsi="Futura Next Book"/>
          <w:sz w:val="20"/>
          <w:szCs w:val="20"/>
        </w:rPr>
        <w:t>, from Nursery to Year 6,</w:t>
      </w:r>
      <w:r>
        <w:rPr>
          <w:rFonts w:ascii="Futura Next Book" w:hAnsi="Futura Next Book"/>
          <w:sz w:val="20"/>
          <w:szCs w:val="20"/>
        </w:rPr>
        <w:t xml:space="preserve"> will be performing songs from the coronation playlist to the other year groups. It should be a fun-filled afternoon. </w:t>
      </w:r>
    </w:p>
    <w:p w:rsidR="001F60B9" w:rsidRDefault="001F60B9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3903345</wp:posOffset>
            </wp:positionH>
            <wp:positionV relativeFrom="paragraph">
              <wp:posOffset>5080</wp:posOffset>
            </wp:positionV>
            <wp:extent cx="2623820" cy="1649730"/>
            <wp:effectExtent l="0" t="0" r="5080" b="7620"/>
            <wp:wrapSquare wrapText="bothSides"/>
            <wp:docPr id="1" name="Picture 1" descr="C:\Users\kneeds1.312\AppData\Local\Microsoft\Windows\INetCache\Content.MSO\6DAFD1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needs1.312\AppData\Local\Microsoft\Windows\INetCache\Content.MSO\6DAFD15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82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795B" w:rsidRPr="00DC43C7" w:rsidRDefault="001F60B9" w:rsidP="0040433F">
      <w:pPr>
        <w:spacing w:after="0"/>
        <w:rPr>
          <w:rFonts w:ascii="Futura Next Book" w:hAnsi="Futura Next Book"/>
          <w:color w:val="FF0000"/>
          <w:sz w:val="20"/>
          <w:szCs w:val="20"/>
        </w:rPr>
      </w:pPr>
      <w:r w:rsidRPr="00DC43C7">
        <w:rPr>
          <w:rFonts w:ascii="Futura Next Book" w:hAnsi="Futura Next Book"/>
          <w:color w:val="FF0000"/>
          <w:sz w:val="20"/>
          <w:szCs w:val="20"/>
        </w:rPr>
        <w:t xml:space="preserve">We would very much like the children to wear red, white and blue clothes on that day rather than their school uniform. </w:t>
      </w:r>
      <w:r w:rsidR="00C2795B" w:rsidRPr="00DC43C7">
        <w:rPr>
          <w:rFonts w:ascii="Futura Next Book" w:hAnsi="Futura Next Book"/>
          <w:color w:val="FF0000"/>
          <w:sz w:val="20"/>
          <w:szCs w:val="20"/>
        </w:rPr>
        <w:t xml:space="preserve"> </w:t>
      </w:r>
    </w:p>
    <w:p w:rsidR="00521AD8" w:rsidRDefault="00521AD8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521AD8" w:rsidRDefault="00521AD8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 xml:space="preserve">We look forward to the children </w:t>
      </w:r>
      <w:r w:rsidR="001F60B9">
        <w:rPr>
          <w:rFonts w:ascii="Futura Next Book" w:hAnsi="Futura Next Book"/>
          <w:sz w:val="20"/>
          <w:szCs w:val="20"/>
        </w:rPr>
        <w:t>celebrating this special event at school</w:t>
      </w:r>
      <w:r w:rsidR="00024EC7">
        <w:rPr>
          <w:rFonts w:ascii="Futura Next Book" w:hAnsi="Futura Next Book"/>
          <w:sz w:val="20"/>
          <w:szCs w:val="20"/>
        </w:rPr>
        <w:t xml:space="preserve">. </w:t>
      </w:r>
    </w:p>
    <w:p w:rsidR="009B7218" w:rsidRDefault="009B7218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9B7218" w:rsidRDefault="009B7218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024EC7" w:rsidRDefault="00024EC7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Kind regards</w:t>
      </w:r>
    </w:p>
    <w:p w:rsidR="00024EC7" w:rsidRDefault="00024EC7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024EC7" w:rsidRDefault="00024EC7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AB13B5" w:rsidRDefault="00AB13B5" w:rsidP="0040433F">
      <w:pPr>
        <w:spacing w:after="0"/>
        <w:rPr>
          <w:rFonts w:ascii="Futura Next Book" w:hAnsi="Futura Next Book"/>
          <w:sz w:val="20"/>
          <w:szCs w:val="20"/>
        </w:rPr>
      </w:pPr>
    </w:p>
    <w:p w:rsidR="00024EC7" w:rsidRDefault="00024EC7" w:rsidP="0040433F">
      <w:pPr>
        <w:spacing w:after="0"/>
        <w:rPr>
          <w:rFonts w:ascii="Futura Next Book" w:hAnsi="Futura Next Book"/>
          <w:sz w:val="20"/>
          <w:szCs w:val="20"/>
        </w:rPr>
      </w:pPr>
      <w:r>
        <w:rPr>
          <w:rFonts w:ascii="Futura Next Book" w:hAnsi="Futura Next Book"/>
          <w:sz w:val="20"/>
          <w:szCs w:val="20"/>
        </w:rPr>
        <w:t>Mrs Needs</w:t>
      </w:r>
    </w:p>
    <w:p w:rsidR="009F1E8D" w:rsidRDefault="009F1E8D" w:rsidP="0040433F">
      <w:pPr>
        <w:spacing w:after="0"/>
      </w:pPr>
    </w:p>
    <w:sectPr w:rsidR="009F1E8D" w:rsidSect="00604D8A">
      <w:headerReference w:type="default" r:id="rId8"/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218" w:rsidRDefault="009B7218" w:rsidP="009B7218">
      <w:pPr>
        <w:spacing w:after="0"/>
      </w:pPr>
      <w:r>
        <w:separator/>
      </w:r>
    </w:p>
  </w:endnote>
  <w:endnote w:type="continuationSeparator" w:id="0">
    <w:p w:rsidR="009B7218" w:rsidRDefault="009B7218" w:rsidP="009B721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atha">
    <w:altName w:val="Leelawadee UI Semilight"/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tura Next Book">
    <w:panose1 w:val="020B0502020204020303"/>
    <w:charset w:val="00"/>
    <w:family w:val="swiss"/>
    <w:notTrueType/>
    <w:pitch w:val="variable"/>
    <w:sig w:usb0="8000006F" w:usb1="5000214A" w:usb2="00000000" w:usb3="00000000" w:csb0="00000011" w:csb1="00000000"/>
  </w:font>
  <w:font w:name="Dubba Dubba NF">
    <w:panose1 w:val="02010606020204020104"/>
    <w:charset w:val="00"/>
    <w:family w:val="auto"/>
    <w:pitch w:val="variable"/>
    <w:sig w:usb0="800000AF" w:usb1="0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218" w:rsidRDefault="009B7218" w:rsidP="009B7218">
      <w:pPr>
        <w:spacing w:after="0"/>
      </w:pPr>
      <w:r>
        <w:separator/>
      </w:r>
    </w:p>
  </w:footnote>
  <w:footnote w:type="continuationSeparator" w:id="0">
    <w:p w:rsidR="009B7218" w:rsidRDefault="009B7218" w:rsidP="009B721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218" w:rsidRDefault="009B721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58457F32" wp14:editId="7D2D8D6F">
          <wp:simplePos x="0" y="0"/>
          <wp:positionH relativeFrom="margin">
            <wp:align>center</wp:align>
          </wp:positionH>
          <wp:positionV relativeFrom="paragraph">
            <wp:posOffset>-285115</wp:posOffset>
          </wp:positionV>
          <wp:extent cx="1309370" cy="985520"/>
          <wp:effectExtent l="0" t="0" r="5080" b="508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9370" cy="985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B7218" w:rsidRDefault="009B721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4F5"/>
    <w:rsid w:val="00024EC7"/>
    <w:rsid w:val="000758FC"/>
    <w:rsid w:val="001F60B9"/>
    <w:rsid w:val="00220436"/>
    <w:rsid w:val="0039668F"/>
    <w:rsid w:val="0040433F"/>
    <w:rsid w:val="00484AFC"/>
    <w:rsid w:val="004B3DD7"/>
    <w:rsid w:val="004C76DD"/>
    <w:rsid w:val="00521AD8"/>
    <w:rsid w:val="0056606E"/>
    <w:rsid w:val="005F1303"/>
    <w:rsid w:val="00604D8A"/>
    <w:rsid w:val="006856DD"/>
    <w:rsid w:val="00815D24"/>
    <w:rsid w:val="008349D4"/>
    <w:rsid w:val="00850664"/>
    <w:rsid w:val="009B7218"/>
    <w:rsid w:val="009F1E8D"/>
    <w:rsid w:val="00A934F5"/>
    <w:rsid w:val="00AB13B5"/>
    <w:rsid w:val="00BA28C0"/>
    <w:rsid w:val="00BC0851"/>
    <w:rsid w:val="00C2795B"/>
    <w:rsid w:val="00C300BD"/>
    <w:rsid w:val="00C348BF"/>
    <w:rsid w:val="00CE3CD9"/>
    <w:rsid w:val="00D01A44"/>
    <w:rsid w:val="00D935B3"/>
    <w:rsid w:val="00DB7E80"/>
    <w:rsid w:val="00DC43C7"/>
    <w:rsid w:val="00E47AB1"/>
    <w:rsid w:val="00F7143E"/>
    <w:rsid w:val="00F9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DC1F60-30EA-4208-9D32-B061FDB1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4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34F5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1A4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721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B7218"/>
  </w:style>
  <w:style w:type="paragraph" w:styleId="Footer">
    <w:name w:val="footer"/>
    <w:basedOn w:val="Normal"/>
    <w:link w:val="FooterChar"/>
    <w:uiPriority w:val="99"/>
    <w:unhideWhenUsed/>
    <w:rsid w:val="009B721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B72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CA09F2D4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Barber, Sue</dc:creator>
  <cp:keywords/>
  <dc:description/>
  <cp:lastModifiedBy>Louise Sheehan</cp:lastModifiedBy>
  <cp:revision>2</cp:revision>
  <dcterms:created xsi:type="dcterms:W3CDTF">2023-04-21T09:21:00Z</dcterms:created>
  <dcterms:modified xsi:type="dcterms:W3CDTF">2023-04-21T09:21:00Z</dcterms:modified>
</cp:coreProperties>
</file>