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D46" w:rsidRPr="005175AF" w:rsidRDefault="00A14501" w:rsidP="003D2D46">
      <w:pPr>
        <w:ind w:left="-567" w:firstLine="567"/>
        <w:rPr>
          <w:rFonts w:ascii="Futura Next Book" w:hAnsi="Futura Next Book"/>
          <w:b/>
          <w:noProof/>
          <w:sz w:val="24"/>
        </w:rPr>
      </w:pPr>
      <w:bookmarkStart w:id="0" w:name="_GoBack"/>
      <w:bookmarkEnd w:id="0"/>
      <w:r w:rsidRPr="005175AF">
        <w:rPr>
          <w:rFonts w:ascii="Futura Next Book" w:hAnsi="Futura Next Book"/>
          <w:b/>
          <w:noProof/>
          <w:sz w:val="24"/>
        </w:rPr>
        <w:t>Dates to remember:</w:t>
      </w:r>
    </w:p>
    <w:tbl>
      <w:tblPr>
        <w:tblStyle w:val="TableGrid"/>
        <w:tblpPr w:leftFromText="180" w:rightFromText="180" w:vertAnchor="text" w:horzAnchor="margin" w:tblpY="52"/>
        <w:tblW w:w="7763" w:type="dxa"/>
        <w:tblLook w:val="04A0" w:firstRow="1" w:lastRow="0" w:firstColumn="1" w:lastColumn="0" w:noHBand="0" w:noVBand="1"/>
      </w:tblPr>
      <w:tblGrid>
        <w:gridCol w:w="3256"/>
        <w:gridCol w:w="4507"/>
      </w:tblGrid>
      <w:tr w:rsidR="00A61BAC" w:rsidRPr="00E87579" w:rsidTr="00A61BAC">
        <w:tc>
          <w:tcPr>
            <w:tcW w:w="3256" w:type="dxa"/>
          </w:tcPr>
          <w:p w:rsidR="00A61BAC" w:rsidRPr="00E87579" w:rsidRDefault="00A61BAC" w:rsidP="00A61BAC">
            <w:pPr>
              <w:rPr>
                <w:rFonts w:ascii="Futura Next Book" w:hAnsi="Futura Next Book"/>
                <w:b/>
                <w:noProof/>
                <w:sz w:val="24"/>
                <w:szCs w:val="24"/>
              </w:rPr>
            </w:pPr>
            <w:r w:rsidRPr="00E87579">
              <w:rPr>
                <w:rFonts w:ascii="Futura Next Book" w:hAnsi="Futura Next Book"/>
                <w:b/>
                <w:noProof/>
                <w:sz w:val="24"/>
                <w:szCs w:val="24"/>
              </w:rPr>
              <w:t>Date</w:t>
            </w:r>
          </w:p>
        </w:tc>
        <w:tc>
          <w:tcPr>
            <w:tcW w:w="4507" w:type="dxa"/>
          </w:tcPr>
          <w:p w:rsidR="00A61BAC" w:rsidRPr="00E87579" w:rsidRDefault="00A61BAC" w:rsidP="00A61BAC">
            <w:pPr>
              <w:rPr>
                <w:rFonts w:ascii="Futura Next Book" w:hAnsi="Futura Next Book"/>
                <w:b/>
                <w:noProof/>
                <w:sz w:val="24"/>
                <w:szCs w:val="24"/>
              </w:rPr>
            </w:pPr>
            <w:r w:rsidRPr="00E87579">
              <w:rPr>
                <w:rFonts w:ascii="Futura Next Book" w:hAnsi="Futura Next Book"/>
                <w:b/>
                <w:noProof/>
                <w:sz w:val="24"/>
                <w:szCs w:val="24"/>
              </w:rPr>
              <w:t>Event</w:t>
            </w:r>
          </w:p>
        </w:tc>
      </w:tr>
      <w:tr w:rsidR="00A61BAC" w:rsidRPr="00E87579" w:rsidTr="00A61BAC">
        <w:tc>
          <w:tcPr>
            <w:tcW w:w="3256" w:type="dxa"/>
          </w:tcPr>
          <w:p w:rsidR="00A61BAC" w:rsidRDefault="00A61BAC" w:rsidP="00A61BAC">
            <w:pP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  <w:t>19</w:t>
            </w:r>
            <w:r w:rsidRPr="00AC62DE"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  <w:vertAlign w:val="superscript"/>
              </w:rPr>
              <w:t>th</w:t>
            </w:r>
            <w: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  <w:t xml:space="preserve"> February 2024</w:t>
            </w:r>
          </w:p>
        </w:tc>
        <w:tc>
          <w:tcPr>
            <w:tcW w:w="4507" w:type="dxa"/>
          </w:tcPr>
          <w:p w:rsidR="00A61BAC" w:rsidRPr="00E87579" w:rsidRDefault="00A61BAC" w:rsidP="00A61BAC">
            <w:pP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  <w:t>Return to school</w:t>
            </w:r>
          </w:p>
        </w:tc>
      </w:tr>
      <w:tr w:rsidR="00A61BAC" w:rsidRPr="00E87579" w:rsidTr="00A61BAC">
        <w:tc>
          <w:tcPr>
            <w:tcW w:w="3256" w:type="dxa"/>
          </w:tcPr>
          <w:p w:rsidR="00A61BAC" w:rsidRDefault="00EB4753" w:rsidP="00A61BAC">
            <w:pP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  <w:t xml:space="preserve">Thursday </w:t>
            </w:r>
            <w:r w:rsidR="00A61BAC"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  <w:t>7</w:t>
            </w:r>
            <w:r w:rsidR="00A61BAC" w:rsidRPr="00635540"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A61BAC"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  <w:t xml:space="preserve"> March</w:t>
            </w:r>
          </w:p>
        </w:tc>
        <w:tc>
          <w:tcPr>
            <w:tcW w:w="4507" w:type="dxa"/>
          </w:tcPr>
          <w:p w:rsidR="00A61BAC" w:rsidRDefault="00A61BAC" w:rsidP="00A61BAC">
            <w:pP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  <w:t>World Book Day</w:t>
            </w:r>
          </w:p>
        </w:tc>
      </w:tr>
      <w:tr w:rsidR="00A61BAC" w:rsidRPr="00E87579" w:rsidTr="00A61BAC">
        <w:tc>
          <w:tcPr>
            <w:tcW w:w="3256" w:type="dxa"/>
          </w:tcPr>
          <w:p w:rsidR="00A61BAC" w:rsidRDefault="00A61BAC" w:rsidP="00A61BAC">
            <w:pP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  <w:t>WB 11</w:t>
            </w:r>
            <w:r w:rsidRPr="00635540"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  <w:vertAlign w:val="superscript"/>
              </w:rPr>
              <w:t>th</w:t>
            </w:r>
            <w: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  <w:t xml:space="preserve"> March</w:t>
            </w:r>
          </w:p>
        </w:tc>
        <w:tc>
          <w:tcPr>
            <w:tcW w:w="4507" w:type="dxa"/>
          </w:tcPr>
          <w:p w:rsidR="00A61BAC" w:rsidRDefault="00A61BAC" w:rsidP="00A61BAC">
            <w:pP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  <w:t>Science Week</w:t>
            </w:r>
          </w:p>
        </w:tc>
      </w:tr>
      <w:tr w:rsidR="00A61BAC" w:rsidRPr="00E87579" w:rsidTr="00A61BAC">
        <w:tc>
          <w:tcPr>
            <w:tcW w:w="3256" w:type="dxa"/>
          </w:tcPr>
          <w:p w:rsidR="00A61BAC" w:rsidRDefault="00A61BAC" w:rsidP="00A61BAC">
            <w:pP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  <w:t>Friday 15</w:t>
            </w:r>
            <w:r w:rsidRPr="00B51E2F"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  <w:vertAlign w:val="superscript"/>
              </w:rPr>
              <w:t>th</w:t>
            </w:r>
            <w: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  <w:t xml:space="preserve"> March</w:t>
            </w:r>
          </w:p>
        </w:tc>
        <w:tc>
          <w:tcPr>
            <w:tcW w:w="4507" w:type="dxa"/>
          </w:tcPr>
          <w:p w:rsidR="00A61BAC" w:rsidRDefault="00A61BAC" w:rsidP="00A61BAC">
            <w:pP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  <w:t>Y4 Anglo Saxon / Viking Day</w:t>
            </w:r>
          </w:p>
        </w:tc>
      </w:tr>
      <w:tr w:rsidR="00A61BAC" w:rsidRPr="00E87579" w:rsidTr="00A61BAC">
        <w:tc>
          <w:tcPr>
            <w:tcW w:w="3256" w:type="dxa"/>
          </w:tcPr>
          <w:p w:rsidR="00A61BAC" w:rsidRDefault="00A61BAC" w:rsidP="00A61BAC">
            <w:pP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  <w:t>Friday 15</w:t>
            </w:r>
            <w:r w:rsidRPr="00B51E2F"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  <w:vertAlign w:val="superscript"/>
              </w:rPr>
              <w:t>th</w:t>
            </w:r>
            <w: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  <w:t xml:space="preserve"> March</w:t>
            </w:r>
          </w:p>
        </w:tc>
        <w:tc>
          <w:tcPr>
            <w:tcW w:w="4507" w:type="dxa"/>
          </w:tcPr>
          <w:p w:rsidR="00A61BAC" w:rsidRDefault="00A61BAC" w:rsidP="00A61BAC">
            <w:pP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  <w:t>Red Nose Day</w:t>
            </w:r>
          </w:p>
        </w:tc>
      </w:tr>
      <w:tr w:rsidR="00A61BAC" w:rsidRPr="00E87579" w:rsidTr="00A61BAC">
        <w:tc>
          <w:tcPr>
            <w:tcW w:w="3256" w:type="dxa"/>
          </w:tcPr>
          <w:p w:rsidR="00A61BAC" w:rsidRPr="00922F0D" w:rsidRDefault="00A61BAC" w:rsidP="00A61BAC">
            <w:pPr>
              <w:rPr>
                <w:rFonts w:ascii="Futura Next Book" w:hAnsi="Futura Next Book"/>
                <w:noProof/>
                <w:color w:val="000000" w:themeColor="text1"/>
              </w:rPr>
            </w:pPr>
            <w:r w:rsidRPr="00922F0D">
              <w:rPr>
                <w:rFonts w:ascii="Futura Next Book" w:hAnsi="Futura Next Book"/>
                <w:noProof/>
                <w:color w:val="000000" w:themeColor="text1"/>
              </w:rPr>
              <w:t>WB Monday 20</w:t>
            </w:r>
            <w:r w:rsidRPr="00922F0D">
              <w:rPr>
                <w:rFonts w:ascii="Futura Next Book" w:hAnsi="Futura Next Book"/>
                <w:noProof/>
                <w:color w:val="000000" w:themeColor="text1"/>
                <w:vertAlign w:val="superscript"/>
              </w:rPr>
              <w:t>th</w:t>
            </w:r>
            <w:r w:rsidRPr="00922F0D">
              <w:rPr>
                <w:rFonts w:ascii="Futura Next Book" w:hAnsi="Futura Next Book"/>
                <w:noProof/>
                <w:color w:val="000000" w:themeColor="text1"/>
              </w:rPr>
              <w:t xml:space="preserve"> March</w:t>
            </w:r>
          </w:p>
        </w:tc>
        <w:tc>
          <w:tcPr>
            <w:tcW w:w="4507" w:type="dxa"/>
          </w:tcPr>
          <w:p w:rsidR="00A61BAC" w:rsidRPr="00922F0D" w:rsidRDefault="00A61BAC" w:rsidP="00A61BAC">
            <w:pPr>
              <w:rPr>
                <w:rFonts w:ascii="Futura Next Book" w:hAnsi="Futura Next Book"/>
                <w:noProof/>
                <w:color w:val="000000" w:themeColor="text1"/>
              </w:rPr>
            </w:pPr>
            <w:r w:rsidRPr="00922F0D">
              <w:rPr>
                <w:rFonts w:ascii="Futura Next Book" w:hAnsi="Futura Next Book"/>
                <w:noProof/>
                <w:color w:val="000000" w:themeColor="text1"/>
              </w:rPr>
              <w:t>Round 2 Times Table Rock Stars</w:t>
            </w:r>
          </w:p>
        </w:tc>
      </w:tr>
      <w:tr w:rsidR="00A61BAC" w:rsidRPr="00E87579" w:rsidTr="00A61BAC">
        <w:tc>
          <w:tcPr>
            <w:tcW w:w="3256" w:type="dxa"/>
          </w:tcPr>
          <w:p w:rsidR="00A61BAC" w:rsidRDefault="00EB4753" w:rsidP="00A61BAC">
            <w:pP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  <w:t xml:space="preserve">Friday </w:t>
            </w:r>
            <w:r w:rsidR="00A61BAC"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  <w:t>22</w:t>
            </w:r>
            <w:r w:rsidR="00A61BAC" w:rsidRPr="00635540"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  <w:vertAlign w:val="superscript"/>
              </w:rPr>
              <w:t>nd</w:t>
            </w:r>
            <w:r w:rsidR="00A61BAC"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  <w:t xml:space="preserve"> March</w:t>
            </w:r>
          </w:p>
        </w:tc>
        <w:tc>
          <w:tcPr>
            <w:tcW w:w="4507" w:type="dxa"/>
          </w:tcPr>
          <w:p w:rsidR="00A61BAC" w:rsidRPr="00E87579" w:rsidRDefault="00A61BAC" w:rsidP="00A61BAC">
            <w:pP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Futura Next Book" w:hAnsi="Futura Next Book"/>
                <w:noProof/>
                <w:color w:val="000000" w:themeColor="text1"/>
                <w:sz w:val="24"/>
                <w:szCs w:val="24"/>
              </w:rPr>
              <w:t>FOLBA Disco</w:t>
            </w:r>
          </w:p>
        </w:tc>
      </w:tr>
      <w:tr w:rsidR="00A61BAC" w:rsidRPr="00D43AED" w:rsidTr="00A61BAC">
        <w:tc>
          <w:tcPr>
            <w:tcW w:w="3256" w:type="dxa"/>
          </w:tcPr>
          <w:p w:rsidR="00A61BAC" w:rsidRPr="00D43AED" w:rsidRDefault="00822C32" w:rsidP="00A61BAC">
            <w:pPr>
              <w:rPr>
                <w:rFonts w:ascii="Futura Next Book" w:hAnsi="Futura Next Book"/>
                <w:noProof/>
              </w:rPr>
            </w:pPr>
            <w:r>
              <w:rPr>
                <w:rFonts w:ascii="Futura Next Book" w:hAnsi="Futura Next Book"/>
                <w:noProof/>
              </w:rPr>
              <w:t>Thursday 28</w:t>
            </w:r>
            <w:r w:rsidRPr="00822C32">
              <w:rPr>
                <w:rFonts w:ascii="Futura Next Book" w:hAnsi="Futura Next Book"/>
                <w:noProof/>
                <w:vertAlign w:val="superscript"/>
              </w:rPr>
              <w:t>th</w:t>
            </w:r>
            <w:r>
              <w:rPr>
                <w:rFonts w:ascii="Futura Next Book" w:hAnsi="Futura Next Book"/>
                <w:noProof/>
              </w:rPr>
              <w:t xml:space="preserve"> March</w:t>
            </w:r>
          </w:p>
        </w:tc>
        <w:tc>
          <w:tcPr>
            <w:tcW w:w="4507" w:type="dxa"/>
          </w:tcPr>
          <w:p w:rsidR="00A61BAC" w:rsidRPr="00D43AED" w:rsidRDefault="00A61BAC" w:rsidP="00A61BAC">
            <w:pPr>
              <w:rPr>
                <w:rFonts w:ascii="Futura Next Book" w:hAnsi="Futura Next Book"/>
                <w:noProof/>
              </w:rPr>
            </w:pPr>
            <w:r>
              <w:rPr>
                <w:rFonts w:ascii="Futura Next Book" w:hAnsi="Futura Next Book"/>
                <w:noProof/>
              </w:rPr>
              <w:t>Term Ends @ 2pm</w:t>
            </w:r>
          </w:p>
        </w:tc>
      </w:tr>
    </w:tbl>
    <w:p w:rsidR="00B51E2F" w:rsidRDefault="00B51E2F" w:rsidP="006220BA">
      <w:pPr>
        <w:rPr>
          <w:rFonts w:ascii="Futura Next Book" w:hAnsi="Futura Next Book"/>
          <w:b/>
          <w:noProof/>
          <w:sz w:val="24"/>
        </w:rPr>
      </w:pPr>
    </w:p>
    <w:p w:rsidR="00B51E2F" w:rsidRDefault="00B51E2F" w:rsidP="00B51E2F">
      <w:pPr>
        <w:rPr>
          <w:rFonts w:ascii="Futura Next Book" w:hAnsi="Futura Next Book"/>
        </w:rPr>
      </w:pPr>
    </w:p>
    <w:p w:rsidR="006220BA" w:rsidRDefault="006220BA">
      <w:pPr>
        <w:rPr>
          <w:rFonts w:ascii="Futura Next Book" w:hAnsi="Futura Next Book"/>
          <w:b/>
          <w:noProof/>
          <w:sz w:val="24"/>
        </w:rPr>
      </w:pPr>
      <w:r w:rsidRPr="005C3A9A">
        <w:rPr>
          <w:rFonts w:ascii="Futura Next Book" w:hAnsi="Futura Next Book"/>
          <w:noProof/>
        </w:rPr>
        <w:drawing>
          <wp:inline distT="0" distB="0" distL="0" distR="0" wp14:anchorId="4903D1F4" wp14:editId="329A4A5E">
            <wp:extent cx="4770755" cy="2029767"/>
            <wp:effectExtent l="0" t="0" r="0" b="889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83811" cy="2035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D46" w:rsidRPr="005175AF" w:rsidRDefault="003D2D46">
      <w:pPr>
        <w:rPr>
          <w:rFonts w:ascii="Futura Next Book" w:hAnsi="Futura Next Book"/>
          <w:b/>
          <w:noProof/>
          <w:sz w:val="24"/>
        </w:rPr>
      </w:pPr>
    </w:p>
    <w:p w:rsidR="006220BA" w:rsidRDefault="006220BA" w:rsidP="006220BA">
      <w:pPr>
        <w:rPr>
          <w:rFonts w:ascii="Futura Next Book" w:hAnsi="Futura Next Book"/>
        </w:rPr>
      </w:pPr>
      <w:r w:rsidRPr="005175AF">
        <w:rPr>
          <w:rFonts w:ascii="Futura Next Book" w:hAnsi="Futura Next Book"/>
        </w:rPr>
        <w:t>D</w:t>
      </w:r>
      <w:r>
        <w:rPr>
          <w:rFonts w:ascii="Futura Next Book" w:hAnsi="Futura Next Book"/>
        </w:rPr>
        <w:t xml:space="preserve">on’t forget to keep checking </w:t>
      </w:r>
      <w:r w:rsidR="00EB4753">
        <w:rPr>
          <w:rFonts w:ascii="Futura Next Book" w:hAnsi="Futura Next Book"/>
        </w:rPr>
        <w:t>our school X</w:t>
      </w:r>
      <w:r w:rsidRPr="005175AF">
        <w:rPr>
          <w:rFonts w:ascii="Futura Next Book" w:hAnsi="Futura Next Book"/>
        </w:rPr>
        <w:t xml:space="preserve"> page</w:t>
      </w:r>
      <w:r w:rsidR="00EB4753">
        <w:rPr>
          <w:rFonts w:ascii="Futura Next Book" w:hAnsi="Futura Next Book"/>
        </w:rPr>
        <w:t xml:space="preserve"> (formerly known as Twitter)</w:t>
      </w:r>
      <w:r w:rsidRPr="005175AF">
        <w:rPr>
          <w:rFonts w:ascii="Futura Next Book" w:hAnsi="Futura Next Book"/>
        </w:rPr>
        <w:t>, for recent photographs of school activities and sporting events.</w:t>
      </w:r>
    </w:p>
    <w:p w:rsidR="00D73647" w:rsidRDefault="00EB4753" w:rsidP="006220BA">
      <w:pPr>
        <w:rPr>
          <w:rFonts w:ascii="Futura Next Book" w:hAnsi="Futura Next Book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56A7B3E2" wp14:editId="7AACCFA5">
            <wp:simplePos x="0" y="0"/>
            <wp:positionH relativeFrom="column">
              <wp:posOffset>1421130</wp:posOffset>
            </wp:positionH>
            <wp:positionV relativeFrom="paragraph">
              <wp:posOffset>7620</wp:posOffset>
            </wp:positionV>
            <wp:extent cx="640715" cy="542925"/>
            <wp:effectExtent l="0" t="0" r="698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71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20BA">
        <w:rPr>
          <w:rFonts w:ascii="Futura Next Book" w:hAnsi="Futura Next Book"/>
        </w:rPr>
        <w:t>@</w:t>
      </w:r>
      <w:proofErr w:type="spellStart"/>
      <w:r w:rsidR="006220BA">
        <w:rPr>
          <w:rFonts w:ascii="Futura Next Book" w:hAnsi="Futura Next Book"/>
        </w:rPr>
        <w:t>lady_bankes</w:t>
      </w:r>
      <w:proofErr w:type="spellEnd"/>
      <w:r>
        <w:rPr>
          <w:rFonts w:ascii="Futura Next Book" w:hAnsi="Futura Next Book"/>
        </w:rPr>
        <w:t xml:space="preserve"> </w:t>
      </w:r>
    </w:p>
    <w:p w:rsidR="00494008" w:rsidRDefault="00494008" w:rsidP="00972091">
      <w:pPr>
        <w:rPr>
          <w:rFonts w:ascii="Futura Next Book" w:hAnsi="Futura Next Book"/>
        </w:rPr>
      </w:pPr>
    </w:p>
    <w:p w:rsidR="00494008" w:rsidRDefault="00494008" w:rsidP="00972091">
      <w:pPr>
        <w:rPr>
          <w:rFonts w:ascii="Futura Next Book" w:hAnsi="Futura Next Book"/>
        </w:rPr>
      </w:pPr>
    </w:p>
    <w:p w:rsidR="006220BA" w:rsidRDefault="00A61BAC" w:rsidP="000F133C">
      <w:pPr>
        <w:rPr>
          <w:rFonts w:ascii="Futura Next Book" w:hAnsi="Futura Next Book"/>
        </w:rPr>
      </w:pPr>
      <w:r w:rsidRPr="00F8267E">
        <w:rPr>
          <w:rFonts w:ascii="SassoonPrimaryInfant" w:hAnsi="SassoonPrimaryInfant" w:cs="MV Boli"/>
          <w:b/>
          <w:noProof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665408" behindDoc="0" locked="0" layoutInCell="1" allowOverlap="1" wp14:anchorId="077F4264" wp14:editId="3822BB1D">
            <wp:simplePos x="0" y="0"/>
            <wp:positionH relativeFrom="column">
              <wp:posOffset>502920</wp:posOffset>
            </wp:positionH>
            <wp:positionV relativeFrom="paragraph">
              <wp:posOffset>14391</wp:posOffset>
            </wp:positionV>
            <wp:extent cx="3575050" cy="2443480"/>
            <wp:effectExtent l="0" t="0" r="635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050" cy="244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1F17" w:rsidRPr="000F133C" w:rsidRDefault="00A41F17" w:rsidP="000F133C">
      <w:pPr>
        <w:rPr>
          <w:rFonts w:ascii="Futura Next Book" w:hAnsi="Futura Next Book"/>
          <w:b/>
          <w:noProof/>
          <w:sz w:val="24"/>
        </w:rPr>
      </w:pPr>
    </w:p>
    <w:p w:rsidR="00494008" w:rsidRDefault="00494008" w:rsidP="00CF15B7">
      <w:pPr>
        <w:jc w:val="center"/>
        <w:rPr>
          <w:rFonts w:ascii="Futura Next Book" w:hAnsi="Futura Next Book"/>
          <w:b/>
          <w:sz w:val="28"/>
        </w:rPr>
      </w:pPr>
    </w:p>
    <w:p w:rsidR="00494008" w:rsidRDefault="00494008" w:rsidP="00CF15B7">
      <w:pPr>
        <w:jc w:val="center"/>
        <w:rPr>
          <w:rFonts w:ascii="Futura Next Book" w:hAnsi="Futura Next Book"/>
          <w:b/>
          <w:sz w:val="28"/>
        </w:rPr>
      </w:pPr>
    </w:p>
    <w:p w:rsidR="00494008" w:rsidRDefault="00494008" w:rsidP="00CF15B7">
      <w:pPr>
        <w:jc w:val="center"/>
        <w:rPr>
          <w:rFonts w:ascii="Futura Next Book" w:hAnsi="Futura Next Book"/>
          <w:b/>
          <w:sz w:val="28"/>
        </w:rPr>
      </w:pPr>
    </w:p>
    <w:p w:rsidR="00494008" w:rsidRDefault="00494008" w:rsidP="00CF15B7">
      <w:pPr>
        <w:jc w:val="center"/>
        <w:rPr>
          <w:rFonts w:ascii="Futura Next Book" w:hAnsi="Futura Next Book"/>
          <w:b/>
          <w:sz w:val="28"/>
        </w:rPr>
      </w:pPr>
    </w:p>
    <w:p w:rsidR="00494008" w:rsidRDefault="00494008" w:rsidP="00CF15B7">
      <w:pPr>
        <w:jc w:val="center"/>
        <w:rPr>
          <w:rFonts w:ascii="Futura Next Book" w:hAnsi="Futura Next Book"/>
          <w:b/>
          <w:sz w:val="28"/>
        </w:rPr>
      </w:pPr>
    </w:p>
    <w:p w:rsidR="0013072E" w:rsidRPr="005175AF" w:rsidRDefault="0061070F" w:rsidP="00A61BAC">
      <w:pPr>
        <w:jc w:val="center"/>
        <w:rPr>
          <w:rFonts w:ascii="Futura Next Book" w:hAnsi="Futura Next Book"/>
          <w:b/>
          <w:sz w:val="28"/>
        </w:rPr>
      </w:pPr>
      <w:r>
        <w:rPr>
          <w:rFonts w:ascii="Futura Next Book" w:hAnsi="Futura Next Book"/>
          <w:b/>
          <w:sz w:val="28"/>
        </w:rPr>
        <w:t>Year 4</w:t>
      </w:r>
      <w:r w:rsidR="00CF2E33" w:rsidRPr="005175AF">
        <w:rPr>
          <w:rFonts w:ascii="Futura Next Book" w:hAnsi="Futura Next Book"/>
          <w:b/>
          <w:sz w:val="28"/>
        </w:rPr>
        <w:t xml:space="preserve"> Newsletter</w:t>
      </w:r>
    </w:p>
    <w:p w:rsidR="00CF2E33" w:rsidRPr="005175AF" w:rsidRDefault="00B01E2D" w:rsidP="0013072E">
      <w:pPr>
        <w:jc w:val="center"/>
        <w:rPr>
          <w:rFonts w:ascii="Futura Next Book" w:hAnsi="Futura Next Book"/>
          <w:b/>
          <w:sz w:val="28"/>
        </w:rPr>
      </w:pPr>
      <w:r w:rsidRPr="005175AF">
        <w:rPr>
          <w:rFonts w:ascii="Futura Next Book" w:hAnsi="Futura Next Book"/>
          <w:b/>
          <w:sz w:val="28"/>
        </w:rPr>
        <w:t>Spring</w:t>
      </w:r>
      <w:r w:rsidR="00CF2E33" w:rsidRPr="005175AF">
        <w:rPr>
          <w:rFonts w:ascii="Futura Next Book" w:hAnsi="Futura Next Book"/>
          <w:b/>
          <w:sz w:val="28"/>
        </w:rPr>
        <w:t xml:space="preserve"> Term</w:t>
      </w:r>
    </w:p>
    <w:p w:rsidR="0039506C" w:rsidRPr="005175AF" w:rsidRDefault="00CF2E33" w:rsidP="0013072E">
      <w:pPr>
        <w:jc w:val="center"/>
        <w:rPr>
          <w:rFonts w:ascii="Futura Next Book" w:hAnsi="Futura Next Book"/>
          <w:b/>
          <w:sz w:val="28"/>
        </w:rPr>
      </w:pPr>
      <w:r w:rsidRPr="005175AF">
        <w:rPr>
          <w:rFonts w:ascii="Futura Next Book" w:hAnsi="Futura Next Book"/>
          <w:b/>
          <w:sz w:val="28"/>
        </w:rPr>
        <w:t xml:space="preserve">Edition </w:t>
      </w:r>
      <w:r w:rsidR="00F71F39">
        <w:rPr>
          <w:rFonts w:ascii="Futura Next Book" w:hAnsi="Futura Next Book"/>
          <w:b/>
          <w:sz w:val="28"/>
        </w:rPr>
        <w:t>4</w:t>
      </w:r>
    </w:p>
    <w:p w:rsidR="002D2552" w:rsidRPr="00A61BAC" w:rsidRDefault="002D2552" w:rsidP="002D2552">
      <w:pPr>
        <w:rPr>
          <w:rFonts w:ascii="Futura Next Book" w:hAnsi="Futura Next Book"/>
          <w:sz w:val="20"/>
          <w:szCs w:val="20"/>
        </w:rPr>
      </w:pPr>
      <w:r w:rsidRPr="00A61BAC">
        <w:rPr>
          <w:rFonts w:ascii="Futura Next Book" w:hAnsi="Futura Next Book"/>
          <w:sz w:val="20"/>
          <w:szCs w:val="20"/>
        </w:rPr>
        <w:t>Dear Lady Bankes families,</w:t>
      </w:r>
    </w:p>
    <w:p w:rsidR="002D2552" w:rsidRPr="00A61BAC" w:rsidRDefault="00EB4753" w:rsidP="002D2552">
      <w:pPr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>Welcome back after a well-</w:t>
      </w:r>
      <w:r w:rsidRPr="00A61BAC">
        <w:rPr>
          <w:rFonts w:ascii="Futura Next Book" w:hAnsi="Futura Next Book"/>
          <w:sz w:val="20"/>
          <w:szCs w:val="20"/>
        </w:rPr>
        <w:t>deserved</w:t>
      </w:r>
      <w:r w:rsidR="002D2552" w:rsidRPr="00A61BAC">
        <w:rPr>
          <w:rFonts w:ascii="Futura Next Book" w:hAnsi="Futura Next Book"/>
          <w:sz w:val="20"/>
          <w:szCs w:val="20"/>
        </w:rPr>
        <w:t xml:space="preserve"> break. The children have returned to school refreshed and ready for the new learning and challenges ahead. We look forward to a positive and productive Spring Term where the children will have plenty of opportunities to enhance their knowledge of the Year 4 curriculum.</w:t>
      </w:r>
    </w:p>
    <w:p w:rsidR="002D2552" w:rsidRPr="00A61BAC" w:rsidRDefault="002D2552" w:rsidP="002D2552">
      <w:pPr>
        <w:rPr>
          <w:rFonts w:ascii="Futura Next Book" w:hAnsi="Futura Next Book"/>
          <w:sz w:val="20"/>
          <w:szCs w:val="20"/>
        </w:rPr>
      </w:pPr>
      <w:r w:rsidRPr="00A61BAC">
        <w:rPr>
          <w:rFonts w:ascii="Futura Next Book" w:hAnsi="Futura Next Book"/>
          <w:sz w:val="20"/>
          <w:szCs w:val="20"/>
        </w:rPr>
        <w:t>The Year 4 team</w:t>
      </w:r>
    </w:p>
    <w:p w:rsidR="002D2552" w:rsidRPr="00A61BAC" w:rsidRDefault="002D2552" w:rsidP="002D2552">
      <w:pPr>
        <w:rPr>
          <w:rFonts w:ascii="Futura Next Book" w:hAnsi="Futura Next Book"/>
          <w:sz w:val="18"/>
          <w:szCs w:val="18"/>
        </w:rPr>
      </w:pPr>
      <w:r w:rsidRPr="00A61BAC">
        <w:rPr>
          <w:rFonts w:ascii="Futura Next Book" w:hAnsi="Futura Next Book"/>
          <w:sz w:val="18"/>
          <w:szCs w:val="18"/>
        </w:rPr>
        <w:t xml:space="preserve">We are starting this half term focusing on a new </w:t>
      </w:r>
      <w:r w:rsidR="007E79DF">
        <w:rPr>
          <w:rFonts w:ascii="Futura Next Book" w:hAnsi="Futura Next Book"/>
          <w:sz w:val="18"/>
          <w:szCs w:val="18"/>
        </w:rPr>
        <w:t xml:space="preserve">Topic; Anglo Saxons and Vikings. </w:t>
      </w:r>
      <w:r w:rsidRPr="00A61BAC">
        <w:rPr>
          <w:rFonts w:ascii="Futura Next Book" w:hAnsi="Futura Next Book"/>
          <w:sz w:val="18"/>
          <w:szCs w:val="18"/>
        </w:rPr>
        <w:t>We will be working hard to learn more about this</w:t>
      </w:r>
      <w:r w:rsidR="007E79DF">
        <w:rPr>
          <w:rFonts w:ascii="Futura Next Book" w:hAnsi="Futura Next Book"/>
          <w:sz w:val="18"/>
          <w:szCs w:val="18"/>
        </w:rPr>
        <w:t xml:space="preserve"> fascinating period</w:t>
      </w:r>
      <w:r w:rsidRPr="00A61BAC">
        <w:rPr>
          <w:rFonts w:ascii="Futura Next Book" w:hAnsi="Futura Next Book"/>
          <w:sz w:val="18"/>
          <w:szCs w:val="18"/>
        </w:rPr>
        <w:t xml:space="preserve"> and think about answering our key question: </w:t>
      </w:r>
    </w:p>
    <w:p w:rsidR="002D2552" w:rsidRPr="00A61BAC" w:rsidRDefault="002D2552" w:rsidP="002D2552">
      <w:pPr>
        <w:rPr>
          <w:rFonts w:ascii="Futura Next Book" w:hAnsi="Futura Next Book"/>
          <w:sz w:val="18"/>
          <w:szCs w:val="18"/>
        </w:rPr>
      </w:pPr>
      <w:r w:rsidRPr="00A61BAC">
        <w:rPr>
          <w:rFonts w:ascii="Futura Next Book" w:hAnsi="Futura Next Book"/>
          <w:sz w:val="18"/>
          <w:szCs w:val="18"/>
        </w:rPr>
        <w:t>Who were the Anglo-Saxons and Vikings and why did they invade and settle in Britain?</w:t>
      </w:r>
    </w:p>
    <w:p w:rsidR="00AB61B8" w:rsidRPr="00A61BAC" w:rsidRDefault="00AB61B8" w:rsidP="00C64D65">
      <w:pPr>
        <w:spacing w:after="0"/>
        <w:rPr>
          <w:rFonts w:ascii="Futura Next Book" w:hAnsi="Futura Next Book"/>
          <w:b/>
          <w:sz w:val="18"/>
          <w:szCs w:val="18"/>
          <w:u w:val="single"/>
        </w:rPr>
      </w:pPr>
    </w:p>
    <w:p w:rsidR="00EB4753" w:rsidRDefault="00EB4753" w:rsidP="00C64D65">
      <w:pPr>
        <w:spacing w:after="0"/>
        <w:rPr>
          <w:rFonts w:ascii="Futura Next Book" w:hAnsi="Futura Next Book"/>
          <w:b/>
          <w:sz w:val="18"/>
          <w:szCs w:val="18"/>
          <w:u w:val="single"/>
        </w:rPr>
      </w:pPr>
    </w:p>
    <w:p w:rsidR="00EB4753" w:rsidRDefault="00EB4753" w:rsidP="00C64D65">
      <w:pPr>
        <w:spacing w:after="0"/>
        <w:rPr>
          <w:rFonts w:ascii="Futura Next Book" w:hAnsi="Futura Next Book"/>
          <w:b/>
          <w:sz w:val="18"/>
          <w:szCs w:val="18"/>
          <w:u w:val="single"/>
        </w:rPr>
      </w:pPr>
    </w:p>
    <w:p w:rsidR="00EB4753" w:rsidRDefault="00EB4753" w:rsidP="00C64D65">
      <w:pPr>
        <w:spacing w:after="0"/>
        <w:rPr>
          <w:rFonts w:ascii="Futura Next Book" w:hAnsi="Futura Next Book"/>
          <w:b/>
          <w:sz w:val="18"/>
          <w:szCs w:val="18"/>
          <w:u w:val="single"/>
        </w:rPr>
      </w:pPr>
    </w:p>
    <w:p w:rsidR="00C64D65" w:rsidRPr="00A61BAC" w:rsidRDefault="00C64D65" w:rsidP="00C64D65">
      <w:pPr>
        <w:spacing w:after="0"/>
        <w:rPr>
          <w:rFonts w:ascii="Futura Next Book" w:hAnsi="Futura Next Book"/>
          <w:b/>
          <w:sz w:val="18"/>
          <w:szCs w:val="18"/>
          <w:u w:val="single"/>
        </w:rPr>
      </w:pPr>
      <w:r w:rsidRPr="00A61BAC">
        <w:rPr>
          <w:rFonts w:ascii="Futura Next Book" w:hAnsi="Futura Next Book"/>
          <w:b/>
          <w:sz w:val="18"/>
          <w:szCs w:val="18"/>
          <w:u w:val="single"/>
        </w:rPr>
        <w:t>Spellings</w:t>
      </w:r>
    </w:p>
    <w:p w:rsidR="00F77918" w:rsidRPr="00A61BAC" w:rsidRDefault="00F77918" w:rsidP="00C64D65">
      <w:pPr>
        <w:spacing w:after="0"/>
        <w:rPr>
          <w:rFonts w:ascii="Futura Next Book" w:hAnsi="Futura Next Book"/>
          <w:b/>
          <w:sz w:val="18"/>
          <w:szCs w:val="18"/>
          <w:u w:val="single"/>
        </w:rPr>
      </w:pPr>
    </w:p>
    <w:p w:rsidR="00C64D65" w:rsidRPr="00A61BAC" w:rsidRDefault="00C64D65" w:rsidP="00C64D65">
      <w:pPr>
        <w:spacing w:after="0"/>
        <w:rPr>
          <w:rFonts w:ascii="Futura Next Book" w:hAnsi="Futura Next Book"/>
          <w:sz w:val="18"/>
          <w:szCs w:val="18"/>
        </w:rPr>
      </w:pPr>
      <w:r w:rsidRPr="00A61BAC">
        <w:rPr>
          <w:rFonts w:ascii="Futura Next Book" w:hAnsi="Futura Next Book"/>
          <w:sz w:val="18"/>
          <w:szCs w:val="18"/>
        </w:rPr>
        <w:t xml:space="preserve">This year, the children have been given spelling books where they need to record sentences for each of their spelling words for that week. </w:t>
      </w:r>
      <w:r w:rsidRPr="00A61BAC">
        <w:rPr>
          <w:rFonts w:ascii="Futura Next Book" w:hAnsi="Futura Next Book"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2DB7820B" wp14:editId="7404A60D">
            <wp:simplePos x="0" y="0"/>
            <wp:positionH relativeFrom="column">
              <wp:posOffset>4115435</wp:posOffset>
            </wp:positionH>
            <wp:positionV relativeFrom="paragraph">
              <wp:posOffset>704850</wp:posOffset>
            </wp:positionV>
            <wp:extent cx="510540" cy="500380"/>
            <wp:effectExtent l="0" t="0" r="3810" b="0"/>
            <wp:wrapTight wrapText="bothSides">
              <wp:wrapPolygon edited="0">
                <wp:start x="0" y="0"/>
                <wp:lineTo x="0" y="20558"/>
                <wp:lineTo x="20955" y="20558"/>
                <wp:lineTo x="2095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" cy="500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1BAC">
        <w:rPr>
          <w:rFonts w:ascii="Futura Next Book" w:hAnsi="Futura Next Book"/>
          <w:sz w:val="18"/>
          <w:szCs w:val="18"/>
        </w:rPr>
        <w:t>Please also use this QR code to find the statutory word list for Year 3 and 4 (page16). These are words frequently used and often misspelled in pupils’ writing. When we moderate the children’s writin</w:t>
      </w:r>
      <w:r w:rsidR="00EB4753">
        <w:rPr>
          <w:rFonts w:ascii="Futura Next Book" w:hAnsi="Futura Next Book"/>
          <w:sz w:val="18"/>
          <w:szCs w:val="18"/>
        </w:rPr>
        <w:t>g, we check that these words</w:t>
      </w:r>
      <w:r w:rsidRPr="00A61BAC">
        <w:rPr>
          <w:rFonts w:ascii="Futura Next Book" w:hAnsi="Futura Next Book"/>
          <w:sz w:val="18"/>
          <w:szCs w:val="18"/>
        </w:rPr>
        <w:t xml:space="preserve"> especially</w:t>
      </w:r>
      <w:r w:rsidR="00EB4753">
        <w:rPr>
          <w:rFonts w:ascii="Futura Next Book" w:hAnsi="Futura Next Book"/>
          <w:sz w:val="18"/>
          <w:szCs w:val="18"/>
        </w:rPr>
        <w:t xml:space="preserve"> are</w:t>
      </w:r>
      <w:r w:rsidRPr="00A61BAC">
        <w:rPr>
          <w:rFonts w:ascii="Futura Next Book" w:hAnsi="Futura Next Book"/>
          <w:sz w:val="18"/>
          <w:szCs w:val="18"/>
        </w:rPr>
        <w:t xml:space="preserve"> spelt accurately.</w:t>
      </w:r>
    </w:p>
    <w:p w:rsidR="00C64D65" w:rsidRPr="00A61BAC" w:rsidRDefault="00C64D65" w:rsidP="00C64D65">
      <w:pPr>
        <w:spacing w:after="0"/>
        <w:rPr>
          <w:rFonts w:ascii="Futura Next Book" w:hAnsi="Futura Next Book"/>
          <w:sz w:val="18"/>
          <w:szCs w:val="18"/>
        </w:rPr>
      </w:pPr>
    </w:p>
    <w:p w:rsidR="00C64D65" w:rsidRPr="00A61BAC" w:rsidRDefault="00C64D65" w:rsidP="00C64D65">
      <w:pPr>
        <w:rPr>
          <w:rFonts w:ascii="Futura Next Book" w:hAnsi="Futura Next Book"/>
          <w:b/>
          <w:sz w:val="18"/>
          <w:szCs w:val="18"/>
          <w:u w:val="single"/>
        </w:rPr>
      </w:pPr>
      <w:r w:rsidRPr="00A61BAC">
        <w:rPr>
          <w:rFonts w:ascii="Futura Next Book" w:hAnsi="Futura Next Book"/>
          <w:b/>
          <w:sz w:val="18"/>
          <w:szCs w:val="18"/>
          <w:u w:val="single"/>
        </w:rPr>
        <w:t>Home learning 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983"/>
        <w:gridCol w:w="2482"/>
      </w:tblGrid>
      <w:tr w:rsidR="00C64D65" w:rsidRPr="00A61BAC" w:rsidTr="00C64D65">
        <w:tc>
          <w:tcPr>
            <w:tcW w:w="1980" w:type="dxa"/>
          </w:tcPr>
          <w:p w:rsidR="00C64D65" w:rsidRPr="00A61BAC" w:rsidRDefault="00C64D65" w:rsidP="00C64D65">
            <w:pPr>
              <w:rPr>
                <w:rFonts w:ascii="Futura Next Book" w:hAnsi="Futura Next Book"/>
                <w:b/>
                <w:sz w:val="18"/>
                <w:szCs w:val="18"/>
              </w:rPr>
            </w:pPr>
          </w:p>
        </w:tc>
        <w:tc>
          <w:tcPr>
            <w:tcW w:w="2983" w:type="dxa"/>
          </w:tcPr>
          <w:p w:rsidR="00C64D65" w:rsidRPr="00A61BAC" w:rsidRDefault="00C64D65" w:rsidP="00C64D65">
            <w:pPr>
              <w:jc w:val="center"/>
              <w:rPr>
                <w:rFonts w:ascii="Futura Next Book" w:hAnsi="Futura Next Book"/>
                <w:b/>
                <w:sz w:val="18"/>
                <w:szCs w:val="18"/>
              </w:rPr>
            </w:pPr>
            <w:r w:rsidRPr="00A61BAC">
              <w:rPr>
                <w:rFonts w:ascii="Futura Next Book" w:hAnsi="Futura Next Book"/>
                <w:b/>
                <w:sz w:val="18"/>
                <w:szCs w:val="18"/>
              </w:rPr>
              <w:t>Handed out</w:t>
            </w:r>
          </w:p>
        </w:tc>
        <w:tc>
          <w:tcPr>
            <w:tcW w:w="2482" w:type="dxa"/>
          </w:tcPr>
          <w:p w:rsidR="00C64D65" w:rsidRPr="00A61BAC" w:rsidRDefault="00C64D65" w:rsidP="00C64D65">
            <w:pPr>
              <w:jc w:val="center"/>
              <w:rPr>
                <w:rFonts w:ascii="Futura Next Book" w:hAnsi="Futura Next Book"/>
                <w:b/>
                <w:sz w:val="18"/>
                <w:szCs w:val="18"/>
              </w:rPr>
            </w:pPr>
            <w:r w:rsidRPr="00A61BAC">
              <w:rPr>
                <w:rFonts w:ascii="Futura Next Book" w:hAnsi="Futura Next Book"/>
                <w:b/>
                <w:sz w:val="18"/>
                <w:szCs w:val="18"/>
              </w:rPr>
              <w:t>Due in</w:t>
            </w:r>
          </w:p>
        </w:tc>
      </w:tr>
      <w:tr w:rsidR="00C64D65" w:rsidRPr="00A61BAC" w:rsidTr="00C64D65">
        <w:tc>
          <w:tcPr>
            <w:tcW w:w="1980" w:type="dxa"/>
          </w:tcPr>
          <w:p w:rsidR="00C64D65" w:rsidRPr="00A61BAC" w:rsidRDefault="00C64D65" w:rsidP="00C64D65">
            <w:pPr>
              <w:rPr>
                <w:rFonts w:ascii="Futura Next Book" w:hAnsi="Futura Next Book"/>
                <w:b/>
                <w:sz w:val="18"/>
                <w:szCs w:val="18"/>
              </w:rPr>
            </w:pPr>
            <w:r w:rsidRPr="00A61BAC">
              <w:rPr>
                <w:rFonts w:ascii="Futura Next Book" w:hAnsi="Futura Next Book"/>
                <w:b/>
                <w:sz w:val="18"/>
                <w:szCs w:val="18"/>
              </w:rPr>
              <w:t>Spellings</w:t>
            </w:r>
          </w:p>
        </w:tc>
        <w:tc>
          <w:tcPr>
            <w:tcW w:w="5465" w:type="dxa"/>
            <w:gridSpan w:val="2"/>
          </w:tcPr>
          <w:p w:rsidR="00C64D65" w:rsidRPr="00A61BAC" w:rsidRDefault="00C64D65" w:rsidP="00C64D65">
            <w:pPr>
              <w:jc w:val="center"/>
              <w:rPr>
                <w:rFonts w:ascii="Futura Next Book" w:hAnsi="Futura Next Book"/>
                <w:sz w:val="18"/>
                <w:szCs w:val="18"/>
              </w:rPr>
            </w:pPr>
            <w:r w:rsidRPr="00A61BAC">
              <w:rPr>
                <w:rFonts w:ascii="Futura Next Book" w:hAnsi="Futura Next Book"/>
                <w:sz w:val="18"/>
                <w:szCs w:val="18"/>
              </w:rPr>
              <w:t>Weekly – sentences to be written into spelling books</w:t>
            </w:r>
          </w:p>
        </w:tc>
      </w:tr>
      <w:tr w:rsidR="00C64D65" w:rsidRPr="00A61BAC" w:rsidTr="00C64D65">
        <w:tc>
          <w:tcPr>
            <w:tcW w:w="1980" w:type="dxa"/>
          </w:tcPr>
          <w:p w:rsidR="00C64D65" w:rsidRPr="00A61BAC" w:rsidRDefault="00C64D65" w:rsidP="00C64D65">
            <w:pPr>
              <w:rPr>
                <w:rFonts w:ascii="Futura Next Book" w:hAnsi="Futura Next Book"/>
                <w:b/>
                <w:sz w:val="18"/>
                <w:szCs w:val="18"/>
              </w:rPr>
            </w:pPr>
            <w:r w:rsidRPr="00A61BAC">
              <w:rPr>
                <w:rFonts w:ascii="Futura Next Book" w:hAnsi="Futura Next Book"/>
                <w:b/>
                <w:sz w:val="18"/>
                <w:szCs w:val="18"/>
              </w:rPr>
              <w:t>Maths</w:t>
            </w:r>
          </w:p>
        </w:tc>
        <w:tc>
          <w:tcPr>
            <w:tcW w:w="2983" w:type="dxa"/>
          </w:tcPr>
          <w:p w:rsidR="00C64D65" w:rsidRPr="00A61BAC" w:rsidRDefault="00C64D65" w:rsidP="00C64D65">
            <w:pPr>
              <w:jc w:val="center"/>
              <w:rPr>
                <w:rFonts w:ascii="Futura Next Book" w:hAnsi="Futura Next Book"/>
                <w:sz w:val="18"/>
                <w:szCs w:val="18"/>
              </w:rPr>
            </w:pPr>
            <w:r w:rsidRPr="00A61BAC">
              <w:rPr>
                <w:rFonts w:ascii="Futura Next Book" w:hAnsi="Futura Next Book"/>
                <w:sz w:val="18"/>
                <w:szCs w:val="18"/>
              </w:rPr>
              <w:t>Wednesday</w:t>
            </w:r>
          </w:p>
        </w:tc>
        <w:tc>
          <w:tcPr>
            <w:tcW w:w="2482" w:type="dxa"/>
          </w:tcPr>
          <w:p w:rsidR="00C64D65" w:rsidRPr="00A61BAC" w:rsidRDefault="00C64D65" w:rsidP="00C64D65">
            <w:pPr>
              <w:jc w:val="center"/>
              <w:rPr>
                <w:rFonts w:ascii="Futura Next Book" w:hAnsi="Futura Next Book"/>
                <w:sz w:val="18"/>
                <w:szCs w:val="18"/>
              </w:rPr>
            </w:pPr>
            <w:r w:rsidRPr="00A61BAC">
              <w:rPr>
                <w:rFonts w:ascii="Futura Next Book" w:hAnsi="Futura Next Book"/>
                <w:sz w:val="18"/>
                <w:szCs w:val="18"/>
              </w:rPr>
              <w:t>Wednesday</w:t>
            </w:r>
          </w:p>
        </w:tc>
      </w:tr>
      <w:tr w:rsidR="00C64D65" w:rsidRPr="00A61BAC" w:rsidTr="00C64D65">
        <w:trPr>
          <w:trHeight w:val="174"/>
        </w:trPr>
        <w:tc>
          <w:tcPr>
            <w:tcW w:w="1980" w:type="dxa"/>
          </w:tcPr>
          <w:p w:rsidR="00C64D65" w:rsidRPr="00A61BAC" w:rsidRDefault="00C64D65" w:rsidP="00C64D65">
            <w:pPr>
              <w:rPr>
                <w:rFonts w:ascii="Futura Next Book" w:hAnsi="Futura Next Book"/>
                <w:b/>
                <w:sz w:val="18"/>
                <w:szCs w:val="18"/>
              </w:rPr>
            </w:pPr>
            <w:r w:rsidRPr="00A61BAC">
              <w:rPr>
                <w:rFonts w:ascii="Futura Next Book" w:hAnsi="Futura Next Book"/>
                <w:b/>
                <w:sz w:val="18"/>
                <w:szCs w:val="18"/>
              </w:rPr>
              <w:t>Bug Club</w:t>
            </w:r>
          </w:p>
        </w:tc>
        <w:tc>
          <w:tcPr>
            <w:tcW w:w="5465" w:type="dxa"/>
            <w:gridSpan w:val="2"/>
          </w:tcPr>
          <w:p w:rsidR="00C64D65" w:rsidRPr="00A61BAC" w:rsidRDefault="00C64D65" w:rsidP="00C64D65">
            <w:pPr>
              <w:jc w:val="center"/>
              <w:rPr>
                <w:rFonts w:ascii="Futura Next Book" w:hAnsi="Futura Next Book"/>
                <w:sz w:val="18"/>
                <w:szCs w:val="18"/>
              </w:rPr>
            </w:pPr>
            <w:r w:rsidRPr="00A61BAC">
              <w:rPr>
                <w:rFonts w:ascii="Futura Next Book" w:hAnsi="Futura Next Book"/>
                <w:sz w:val="18"/>
                <w:szCs w:val="18"/>
              </w:rPr>
              <w:t>One book a week*</w:t>
            </w:r>
          </w:p>
          <w:p w:rsidR="00C64D65" w:rsidRPr="00A61BAC" w:rsidRDefault="00C64D65" w:rsidP="00C64D65">
            <w:pPr>
              <w:jc w:val="center"/>
              <w:rPr>
                <w:rFonts w:ascii="Futura Next Book" w:hAnsi="Futura Next Book"/>
                <w:sz w:val="18"/>
                <w:szCs w:val="18"/>
              </w:rPr>
            </w:pPr>
            <w:r w:rsidRPr="00A61BAC">
              <w:rPr>
                <w:rFonts w:ascii="Futura Next Book" w:hAnsi="Futura Next Book"/>
                <w:sz w:val="18"/>
                <w:szCs w:val="18"/>
              </w:rPr>
              <w:t>*If the book is in excess of 40 pages this can be read over a 2 week period.</w:t>
            </w:r>
          </w:p>
        </w:tc>
      </w:tr>
      <w:tr w:rsidR="00C64D65" w:rsidRPr="00A61BAC" w:rsidTr="00C64D65">
        <w:tc>
          <w:tcPr>
            <w:tcW w:w="1980" w:type="dxa"/>
          </w:tcPr>
          <w:p w:rsidR="00C64D65" w:rsidRPr="00A61BAC" w:rsidRDefault="00C64D65" w:rsidP="00C64D65">
            <w:pPr>
              <w:rPr>
                <w:rFonts w:ascii="Futura Next Book" w:hAnsi="Futura Next Book"/>
                <w:b/>
                <w:sz w:val="18"/>
                <w:szCs w:val="18"/>
              </w:rPr>
            </w:pPr>
            <w:r w:rsidRPr="00A61BAC">
              <w:rPr>
                <w:rFonts w:ascii="Futura Next Book" w:hAnsi="Futura Next Book"/>
                <w:b/>
                <w:sz w:val="18"/>
                <w:szCs w:val="18"/>
              </w:rPr>
              <w:t>Reading</w:t>
            </w:r>
          </w:p>
        </w:tc>
        <w:tc>
          <w:tcPr>
            <w:tcW w:w="5465" w:type="dxa"/>
            <w:gridSpan w:val="2"/>
          </w:tcPr>
          <w:p w:rsidR="00C64D65" w:rsidRPr="00A61BAC" w:rsidRDefault="00C64D65" w:rsidP="00C64D65">
            <w:pPr>
              <w:jc w:val="center"/>
              <w:rPr>
                <w:rFonts w:ascii="Futura Next Book" w:hAnsi="Futura Next Book"/>
                <w:sz w:val="18"/>
                <w:szCs w:val="18"/>
              </w:rPr>
            </w:pPr>
            <w:r w:rsidRPr="00A61BAC">
              <w:rPr>
                <w:rFonts w:ascii="Futura Next Book" w:hAnsi="Futura Next Book"/>
                <w:sz w:val="18"/>
                <w:szCs w:val="18"/>
              </w:rPr>
              <w:t>Minimum of five times per week. Please ensure the children’s Reading Records are signed and dated after they have read.</w:t>
            </w:r>
          </w:p>
        </w:tc>
      </w:tr>
    </w:tbl>
    <w:p w:rsidR="00C64D65" w:rsidRPr="00A61BAC" w:rsidRDefault="00C64D65" w:rsidP="00C64D65">
      <w:pPr>
        <w:spacing w:after="0"/>
        <w:rPr>
          <w:rFonts w:ascii="Futura Next Book" w:hAnsi="Futura Next Book"/>
          <w:b/>
          <w:sz w:val="18"/>
          <w:szCs w:val="18"/>
        </w:rPr>
      </w:pPr>
    </w:p>
    <w:p w:rsidR="00C64D65" w:rsidRPr="00A61BAC" w:rsidRDefault="00C64D65" w:rsidP="00C64D65">
      <w:pPr>
        <w:spacing w:after="0" w:line="240" w:lineRule="auto"/>
        <w:rPr>
          <w:rFonts w:ascii="Futura Next Book" w:hAnsi="Futura Next Book"/>
          <w:b/>
          <w:sz w:val="18"/>
          <w:szCs w:val="18"/>
          <w:u w:val="single"/>
        </w:rPr>
      </w:pPr>
      <w:r w:rsidRPr="00A61BAC">
        <w:rPr>
          <w:rFonts w:ascii="Futura Next Book" w:hAnsi="Futura Next Book"/>
          <w:b/>
          <w:sz w:val="18"/>
          <w:szCs w:val="18"/>
          <w:u w:val="single"/>
        </w:rPr>
        <w:t>Reading log</w:t>
      </w:r>
    </w:p>
    <w:p w:rsidR="00C64D65" w:rsidRPr="00A61BAC" w:rsidRDefault="00C64D65" w:rsidP="00C64D65">
      <w:pPr>
        <w:spacing w:after="0" w:line="240" w:lineRule="auto"/>
        <w:rPr>
          <w:rFonts w:ascii="Futura Next Book" w:hAnsi="Futura Next Book"/>
          <w:sz w:val="18"/>
          <w:szCs w:val="18"/>
        </w:rPr>
      </w:pPr>
      <w:r w:rsidRPr="00A61BAC">
        <w:rPr>
          <w:rFonts w:ascii="Futura Next Book" w:hAnsi="Futura Next Book"/>
          <w:sz w:val="18"/>
          <w:szCs w:val="18"/>
        </w:rPr>
        <w:t xml:space="preserve">We expect the Year 4 children to read for a minimum of five times a week. Please can this be recorded and signed by a parent or carer in their reading logs. </w:t>
      </w:r>
    </w:p>
    <w:p w:rsidR="00C64D65" w:rsidRPr="00A61BAC" w:rsidRDefault="00C64D65" w:rsidP="00C64D65">
      <w:pPr>
        <w:spacing w:after="0" w:line="240" w:lineRule="auto"/>
        <w:rPr>
          <w:rFonts w:ascii="Futura Next Book" w:hAnsi="Futura Next Book"/>
          <w:sz w:val="18"/>
          <w:szCs w:val="18"/>
        </w:rPr>
      </w:pPr>
    </w:p>
    <w:p w:rsidR="006220BA" w:rsidRPr="00A61BAC" w:rsidRDefault="006220BA" w:rsidP="006220BA">
      <w:pPr>
        <w:spacing w:after="0" w:line="240" w:lineRule="auto"/>
        <w:rPr>
          <w:rFonts w:ascii="Futura Next Book" w:hAnsi="Futura Next Book"/>
          <w:b/>
          <w:sz w:val="18"/>
          <w:szCs w:val="18"/>
          <w:u w:val="single"/>
        </w:rPr>
      </w:pPr>
      <w:r w:rsidRPr="00A61BAC">
        <w:rPr>
          <w:rFonts w:ascii="Futura Next Book" w:hAnsi="Futura Next Book"/>
          <w:b/>
          <w:sz w:val="18"/>
          <w:szCs w:val="18"/>
          <w:u w:val="single"/>
        </w:rPr>
        <w:t xml:space="preserve"> Times Tables Rock Stars</w:t>
      </w:r>
    </w:p>
    <w:p w:rsidR="006220BA" w:rsidRPr="00A61BAC" w:rsidRDefault="006220BA" w:rsidP="006220BA">
      <w:pPr>
        <w:spacing w:after="0" w:line="240" w:lineRule="auto"/>
        <w:rPr>
          <w:rFonts w:ascii="Futura Next Book" w:hAnsi="Futura Next Book"/>
          <w:sz w:val="18"/>
          <w:szCs w:val="18"/>
        </w:rPr>
      </w:pPr>
      <w:r w:rsidRPr="00A61BAC">
        <w:rPr>
          <w:rFonts w:ascii="SassoonPrimaryInfant" w:hAnsi="SassoonPrimaryInfant"/>
          <w:b/>
          <w:noProof/>
          <w:sz w:val="18"/>
          <w:szCs w:val="18"/>
        </w:rPr>
        <w:drawing>
          <wp:anchor distT="0" distB="0" distL="114300" distR="114300" simplePos="0" relativeHeight="251673600" behindDoc="1" locked="0" layoutInCell="1" allowOverlap="1" wp14:anchorId="71633A8E" wp14:editId="06CA40EA">
            <wp:simplePos x="0" y="0"/>
            <wp:positionH relativeFrom="margin">
              <wp:align>left</wp:align>
            </wp:positionH>
            <wp:positionV relativeFrom="paragraph">
              <wp:posOffset>55245</wp:posOffset>
            </wp:positionV>
            <wp:extent cx="783590" cy="783590"/>
            <wp:effectExtent l="0" t="0" r="0" b="0"/>
            <wp:wrapSquare wrapText="bothSides"/>
            <wp:docPr id="3" name="Picture 3" descr="Image result for times table rockst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imes table rockstar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1BAC">
        <w:rPr>
          <w:rFonts w:ascii="Futura Next Book" w:hAnsi="Futura Next Book"/>
          <w:sz w:val="18"/>
          <w:szCs w:val="18"/>
        </w:rPr>
        <w:t xml:space="preserve">Congratulations to the following children for getting past round 1 and reaching the Year 4 Times Tables Rock Star final: Victoria, Oscar, Thea, Luke, </w:t>
      </w:r>
      <w:proofErr w:type="spellStart"/>
      <w:r w:rsidRPr="00A61BAC">
        <w:rPr>
          <w:rFonts w:ascii="Futura Next Book" w:hAnsi="Futura Next Book"/>
          <w:sz w:val="18"/>
          <w:szCs w:val="18"/>
        </w:rPr>
        <w:t>Shashin</w:t>
      </w:r>
      <w:proofErr w:type="spellEnd"/>
      <w:r w:rsidRPr="00A61BAC">
        <w:rPr>
          <w:rFonts w:ascii="Futura Next Book" w:hAnsi="Futura Next Book"/>
          <w:sz w:val="18"/>
          <w:szCs w:val="18"/>
        </w:rPr>
        <w:t xml:space="preserve">, Nikki, Ronan, Julian, Joanna, Omar, Tristan, Toni, </w:t>
      </w:r>
      <w:proofErr w:type="spellStart"/>
      <w:r w:rsidRPr="00A61BAC">
        <w:rPr>
          <w:rFonts w:ascii="Futura Next Book" w:hAnsi="Futura Next Book"/>
          <w:sz w:val="18"/>
          <w:szCs w:val="18"/>
        </w:rPr>
        <w:t>Casiana</w:t>
      </w:r>
      <w:proofErr w:type="spellEnd"/>
      <w:r w:rsidRPr="00A61BAC">
        <w:rPr>
          <w:rFonts w:ascii="Futura Next Book" w:hAnsi="Futura Next Book"/>
          <w:sz w:val="18"/>
          <w:szCs w:val="18"/>
        </w:rPr>
        <w:t xml:space="preserve"> and </w:t>
      </w:r>
      <w:proofErr w:type="spellStart"/>
      <w:r w:rsidRPr="00A61BAC">
        <w:rPr>
          <w:rFonts w:ascii="Futura Next Book" w:hAnsi="Futura Next Book"/>
          <w:sz w:val="18"/>
          <w:szCs w:val="18"/>
        </w:rPr>
        <w:t>Noorulain</w:t>
      </w:r>
      <w:proofErr w:type="spellEnd"/>
      <w:r w:rsidRPr="00A61BAC">
        <w:rPr>
          <w:rFonts w:ascii="Futura Next Book" w:hAnsi="Futura Next Book"/>
          <w:sz w:val="18"/>
          <w:szCs w:val="18"/>
        </w:rPr>
        <w:t>. The Year 4 final will take pl</w:t>
      </w:r>
      <w:r w:rsidR="007E79DF">
        <w:rPr>
          <w:rFonts w:ascii="Futura Next Book" w:hAnsi="Futura Next Book"/>
          <w:sz w:val="18"/>
          <w:szCs w:val="18"/>
        </w:rPr>
        <w:t>ace i</w:t>
      </w:r>
      <w:r w:rsidRPr="00A61BAC">
        <w:rPr>
          <w:rFonts w:ascii="Futura Next Book" w:hAnsi="Futura Next Book"/>
          <w:sz w:val="18"/>
          <w:szCs w:val="18"/>
        </w:rPr>
        <w:t>n the week beginning 20</w:t>
      </w:r>
      <w:r w:rsidRPr="00A61BAC">
        <w:rPr>
          <w:rFonts w:ascii="Futura Next Book" w:hAnsi="Futura Next Book"/>
          <w:sz w:val="18"/>
          <w:szCs w:val="18"/>
          <w:vertAlign w:val="superscript"/>
        </w:rPr>
        <w:t>th</w:t>
      </w:r>
      <w:r w:rsidRPr="00A61BAC">
        <w:rPr>
          <w:rFonts w:ascii="Futura Next Book" w:hAnsi="Futura Next Book"/>
          <w:sz w:val="18"/>
          <w:szCs w:val="18"/>
        </w:rPr>
        <w:t xml:space="preserve"> March.</w:t>
      </w:r>
    </w:p>
    <w:p w:rsidR="004D3FD7" w:rsidRPr="00A61BAC" w:rsidRDefault="004D3FD7" w:rsidP="00815E52">
      <w:pPr>
        <w:spacing w:after="0"/>
        <w:rPr>
          <w:rFonts w:ascii="Comic Sans MS" w:hAnsi="Comic Sans MS"/>
          <w:b/>
          <w:sz w:val="18"/>
          <w:szCs w:val="18"/>
        </w:rPr>
      </w:pPr>
    </w:p>
    <w:p w:rsidR="00F81E8E" w:rsidRPr="00A61BAC" w:rsidRDefault="00F81E8E" w:rsidP="00F81E8E">
      <w:pPr>
        <w:spacing w:after="0"/>
        <w:rPr>
          <w:rFonts w:ascii="Futura Next Book" w:hAnsi="Futura Next Book"/>
          <w:b/>
          <w:sz w:val="18"/>
          <w:szCs w:val="18"/>
          <w:u w:val="single"/>
        </w:rPr>
      </w:pPr>
      <w:r w:rsidRPr="00A61BAC">
        <w:rPr>
          <w:rFonts w:ascii="Futura Next Book" w:hAnsi="Futura Next Book"/>
          <w:b/>
          <w:sz w:val="18"/>
          <w:szCs w:val="18"/>
          <w:u w:val="single"/>
        </w:rPr>
        <w:t>Year 4 –</w:t>
      </w:r>
      <w:r w:rsidR="002D2552" w:rsidRPr="00A61BAC">
        <w:rPr>
          <w:rFonts w:ascii="Futura Next Book" w:hAnsi="Futura Next Book"/>
          <w:b/>
          <w:sz w:val="18"/>
          <w:szCs w:val="18"/>
          <w:u w:val="single"/>
        </w:rPr>
        <w:t>Viking</w:t>
      </w:r>
      <w:r w:rsidR="006220BA" w:rsidRPr="00A61BAC">
        <w:rPr>
          <w:rFonts w:ascii="Futura Next Book" w:hAnsi="Futura Next Book"/>
          <w:b/>
          <w:sz w:val="18"/>
          <w:szCs w:val="18"/>
          <w:u w:val="single"/>
        </w:rPr>
        <w:t xml:space="preserve"> / Anglo Saxon</w:t>
      </w:r>
      <w:r w:rsidR="002D2552" w:rsidRPr="00A61BAC">
        <w:rPr>
          <w:rFonts w:ascii="Futura Next Book" w:hAnsi="Futura Next Book"/>
          <w:b/>
          <w:sz w:val="18"/>
          <w:szCs w:val="18"/>
          <w:u w:val="single"/>
        </w:rPr>
        <w:t xml:space="preserve"> </w:t>
      </w:r>
      <w:r w:rsidRPr="00A61BAC">
        <w:rPr>
          <w:rFonts w:ascii="Futura Next Book" w:hAnsi="Futura Next Book"/>
          <w:b/>
          <w:sz w:val="18"/>
          <w:szCs w:val="18"/>
          <w:u w:val="single"/>
        </w:rPr>
        <w:t xml:space="preserve">Workshop – Portals to </w:t>
      </w:r>
      <w:r w:rsidR="007E79DF">
        <w:rPr>
          <w:rFonts w:ascii="Futura Next Book" w:hAnsi="Futura Next Book"/>
          <w:b/>
          <w:sz w:val="18"/>
          <w:szCs w:val="18"/>
          <w:u w:val="single"/>
        </w:rPr>
        <w:t xml:space="preserve">the </w:t>
      </w:r>
      <w:r w:rsidRPr="00A61BAC">
        <w:rPr>
          <w:rFonts w:ascii="Futura Next Book" w:hAnsi="Futura Next Book"/>
          <w:b/>
          <w:sz w:val="18"/>
          <w:szCs w:val="18"/>
          <w:u w:val="single"/>
        </w:rPr>
        <w:t>Past</w:t>
      </w:r>
    </w:p>
    <w:p w:rsidR="00F77918" w:rsidRPr="00A61BAC" w:rsidRDefault="00F77918" w:rsidP="00F81E8E">
      <w:pPr>
        <w:spacing w:after="0"/>
        <w:rPr>
          <w:rFonts w:ascii="Futura Next Book" w:hAnsi="Futura Next Book"/>
          <w:b/>
          <w:sz w:val="18"/>
          <w:szCs w:val="18"/>
          <w:u w:val="single"/>
        </w:rPr>
      </w:pPr>
    </w:p>
    <w:p w:rsidR="00F81E8E" w:rsidRDefault="006220BA" w:rsidP="00F81E8E">
      <w:pPr>
        <w:spacing w:after="0"/>
        <w:rPr>
          <w:rFonts w:ascii="Futura Next Book" w:hAnsi="Futura Next Book"/>
          <w:sz w:val="18"/>
          <w:szCs w:val="18"/>
        </w:rPr>
      </w:pPr>
      <w:r w:rsidRPr="00A61BAC">
        <w:rPr>
          <w:rFonts w:ascii="Futura Next Book" w:hAnsi="Futura Next Book"/>
          <w:sz w:val="18"/>
          <w:szCs w:val="18"/>
        </w:rPr>
        <w:t>On Friday 15</w:t>
      </w:r>
      <w:r w:rsidR="00F81E8E" w:rsidRPr="00A61BAC">
        <w:rPr>
          <w:rFonts w:ascii="Futura Next Book" w:hAnsi="Futura Next Book"/>
          <w:sz w:val="18"/>
          <w:szCs w:val="18"/>
        </w:rPr>
        <w:t>th March we have organised for the</w:t>
      </w:r>
      <w:r w:rsidR="007E79DF">
        <w:rPr>
          <w:rFonts w:ascii="Futura Next Book" w:hAnsi="Futura Next Book"/>
          <w:sz w:val="18"/>
          <w:szCs w:val="18"/>
        </w:rPr>
        <w:t xml:space="preserve"> children to have a visit from</w:t>
      </w:r>
      <w:r w:rsidR="00F81E8E" w:rsidRPr="00A61BAC">
        <w:rPr>
          <w:rFonts w:ascii="Futura Next Book" w:hAnsi="Futura Next Book"/>
          <w:sz w:val="18"/>
          <w:szCs w:val="18"/>
        </w:rPr>
        <w:t xml:space="preserve"> Portals to the Past to support our current topic the Anglo Saxons</w:t>
      </w:r>
      <w:r w:rsidRPr="00A61BAC">
        <w:rPr>
          <w:rFonts w:ascii="Futura Next Book" w:hAnsi="Futura Next Book"/>
          <w:sz w:val="18"/>
          <w:szCs w:val="18"/>
        </w:rPr>
        <w:t xml:space="preserve"> and Vikings</w:t>
      </w:r>
      <w:r w:rsidR="00F81E8E" w:rsidRPr="00A61BAC">
        <w:rPr>
          <w:rFonts w:ascii="Futura Next Book" w:hAnsi="Futura Next Book"/>
          <w:sz w:val="18"/>
          <w:szCs w:val="18"/>
        </w:rPr>
        <w:t>. The cost of the workshop</w:t>
      </w:r>
      <w:r w:rsidR="00EB4753">
        <w:rPr>
          <w:rFonts w:ascii="Futura Next Book" w:hAnsi="Futura Next Book"/>
          <w:sz w:val="18"/>
          <w:szCs w:val="18"/>
        </w:rPr>
        <w:t xml:space="preserve"> is £5.92</w:t>
      </w:r>
      <w:r w:rsidR="005049D7" w:rsidRPr="00A61BAC">
        <w:rPr>
          <w:rFonts w:ascii="Futura Next Book" w:hAnsi="Futura Next Book"/>
          <w:sz w:val="18"/>
          <w:szCs w:val="18"/>
        </w:rPr>
        <w:t xml:space="preserve"> per child (via </w:t>
      </w:r>
      <w:proofErr w:type="spellStart"/>
      <w:r w:rsidR="005049D7" w:rsidRPr="00A61BAC">
        <w:rPr>
          <w:rFonts w:ascii="Futura Next Book" w:hAnsi="Futura Next Book"/>
          <w:sz w:val="18"/>
          <w:szCs w:val="18"/>
        </w:rPr>
        <w:t>Parent</w:t>
      </w:r>
      <w:r w:rsidR="00F81E8E" w:rsidRPr="00A61BAC">
        <w:rPr>
          <w:rFonts w:ascii="Futura Next Book" w:hAnsi="Futura Next Book"/>
          <w:sz w:val="18"/>
          <w:szCs w:val="18"/>
        </w:rPr>
        <w:t>Pay</w:t>
      </w:r>
      <w:proofErr w:type="spellEnd"/>
      <w:r w:rsidR="00F81E8E" w:rsidRPr="00A61BAC">
        <w:rPr>
          <w:rFonts w:ascii="Futura Next Book" w:hAnsi="Futura Next Book"/>
          <w:sz w:val="18"/>
          <w:szCs w:val="18"/>
        </w:rPr>
        <w:t xml:space="preserve">). </w:t>
      </w:r>
      <w:r w:rsidRPr="00A61BAC">
        <w:rPr>
          <w:rFonts w:ascii="Futura Next Book" w:hAnsi="Futura Next Book"/>
          <w:sz w:val="18"/>
          <w:szCs w:val="18"/>
        </w:rPr>
        <w:t>This workshop covers a wide spectrum of Viking and Saxon life and times,</w:t>
      </w:r>
      <w:r w:rsidR="00EB4753">
        <w:rPr>
          <w:rFonts w:ascii="Futura Next Book" w:hAnsi="Futura Next Book"/>
          <w:sz w:val="18"/>
          <w:szCs w:val="18"/>
        </w:rPr>
        <w:t xml:space="preserve"> from home-life to navigation, G</w:t>
      </w:r>
      <w:r w:rsidRPr="00A61BAC">
        <w:rPr>
          <w:rFonts w:ascii="Futura Next Book" w:hAnsi="Futura Next Book"/>
          <w:sz w:val="18"/>
          <w:szCs w:val="18"/>
        </w:rPr>
        <w:t xml:space="preserve">ods to battles and having Viking fun. From invaders to settlers, Portals to the Past’s popular Viking Workshop really does bring this fascinating period </w:t>
      </w:r>
      <w:r w:rsidR="007E79DF">
        <w:rPr>
          <w:rFonts w:ascii="Futura Next Book" w:hAnsi="Futura Next Book"/>
          <w:sz w:val="18"/>
          <w:szCs w:val="18"/>
        </w:rPr>
        <w:t>of history to life for children. During the workshop children will:</w:t>
      </w:r>
    </w:p>
    <w:p w:rsidR="00A61BAC" w:rsidRDefault="00A61BAC" w:rsidP="00F81E8E">
      <w:pPr>
        <w:spacing w:after="0"/>
        <w:rPr>
          <w:rFonts w:ascii="Futura Next Book" w:hAnsi="Futura Next Book"/>
          <w:sz w:val="18"/>
          <w:szCs w:val="18"/>
        </w:rPr>
      </w:pPr>
    </w:p>
    <w:p w:rsidR="00EB4753" w:rsidRDefault="00EB4753" w:rsidP="00F81E8E">
      <w:pPr>
        <w:spacing w:after="0"/>
        <w:rPr>
          <w:rFonts w:ascii="Futura Next Book" w:hAnsi="Futura Next Book"/>
          <w:sz w:val="18"/>
          <w:szCs w:val="18"/>
        </w:rPr>
      </w:pPr>
    </w:p>
    <w:p w:rsidR="00EB4753" w:rsidRPr="00A61BAC" w:rsidRDefault="00EB4753" w:rsidP="00F81E8E">
      <w:pPr>
        <w:spacing w:after="0"/>
        <w:rPr>
          <w:rFonts w:ascii="Futura Next Book" w:hAnsi="Futura Next Book"/>
          <w:sz w:val="18"/>
          <w:szCs w:val="18"/>
        </w:rPr>
      </w:pPr>
    </w:p>
    <w:p w:rsidR="00F81E8E" w:rsidRPr="00A61BAC" w:rsidRDefault="006220BA" w:rsidP="00F81E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Futura Next Book" w:hAnsi="Futura Next Book"/>
          <w:sz w:val="18"/>
          <w:szCs w:val="18"/>
        </w:rPr>
      </w:pPr>
      <w:r w:rsidRPr="00A61BAC">
        <w:rPr>
          <w:rFonts w:ascii="Futura Next Book" w:hAnsi="Futura Next Book"/>
          <w:sz w:val="18"/>
          <w:szCs w:val="18"/>
        </w:rPr>
        <w:lastRenderedPageBreak/>
        <w:t>Learn how to</w:t>
      </w:r>
      <w:r w:rsidR="00F81E8E" w:rsidRPr="00A61BAC">
        <w:rPr>
          <w:rFonts w:ascii="Futura Next Book" w:hAnsi="Futura Next Book"/>
          <w:sz w:val="18"/>
          <w:szCs w:val="18"/>
        </w:rPr>
        <w:t xml:space="preserve"> play Fox and Geese, a </w:t>
      </w:r>
      <w:r w:rsidRPr="00A61BAC">
        <w:rPr>
          <w:rFonts w:ascii="Futura Next Book" w:hAnsi="Futura Next Book"/>
          <w:sz w:val="18"/>
          <w:szCs w:val="18"/>
        </w:rPr>
        <w:t xml:space="preserve">Viking / </w:t>
      </w:r>
      <w:r w:rsidR="00F81E8E" w:rsidRPr="00A61BAC">
        <w:rPr>
          <w:rFonts w:ascii="Futura Next Book" w:hAnsi="Futura Next Book"/>
          <w:sz w:val="18"/>
          <w:szCs w:val="18"/>
        </w:rPr>
        <w:t>Saxon board game</w:t>
      </w:r>
    </w:p>
    <w:p w:rsidR="00F81E8E" w:rsidRPr="00A61BAC" w:rsidRDefault="00F81E8E" w:rsidP="00F81E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Futura Next Book" w:hAnsi="Futura Next Book"/>
          <w:sz w:val="18"/>
          <w:szCs w:val="18"/>
        </w:rPr>
      </w:pPr>
      <w:r w:rsidRPr="00A61BAC">
        <w:rPr>
          <w:rFonts w:ascii="Futura Next Book" w:hAnsi="Futura Next Book"/>
          <w:sz w:val="18"/>
          <w:szCs w:val="18"/>
        </w:rPr>
        <w:t>A performance of the famous Beowulf story</w:t>
      </w:r>
    </w:p>
    <w:p w:rsidR="00F81E8E" w:rsidRPr="00A61BAC" w:rsidRDefault="00F81E8E" w:rsidP="00F81E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Futura Next Book" w:hAnsi="Futura Next Book"/>
          <w:sz w:val="18"/>
          <w:szCs w:val="18"/>
        </w:rPr>
      </w:pPr>
      <w:r w:rsidRPr="00A61BAC">
        <w:rPr>
          <w:rFonts w:ascii="Futura Next Book" w:hAnsi="Futura Next Book"/>
          <w:sz w:val="18"/>
          <w:szCs w:val="18"/>
        </w:rPr>
        <w:t>A Saxon</w:t>
      </w:r>
      <w:r w:rsidR="006220BA" w:rsidRPr="00A61BAC">
        <w:rPr>
          <w:rFonts w:ascii="Futura Next Book" w:hAnsi="Futura Next Book"/>
          <w:sz w:val="18"/>
          <w:szCs w:val="18"/>
        </w:rPr>
        <w:t xml:space="preserve"> / Viking</w:t>
      </w:r>
      <w:r w:rsidRPr="00A61BAC">
        <w:rPr>
          <w:rFonts w:ascii="Futura Next Book" w:hAnsi="Futura Next Book"/>
          <w:sz w:val="18"/>
          <w:szCs w:val="18"/>
        </w:rPr>
        <w:t xml:space="preserve"> quiz</w:t>
      </w:r>
    </w:p>
    <w:p w:rsidR="00F81E8E" w:rsidRPr="00A61BAC" w:rsidRDefault="00F81E8E" w:rsidP="00F81E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Futura Next Book" w:hAnsi="Futura Next Book"/>
          <w:sz w:val="18"/>
          <w:szCs w:val="18"/>
        </w:rPr>
      </w:pPr>
      <w:r w:rsidRPr="00A61BAC">
        <w:rPr>
          <w:rFonts w:ascii="Futura Next Book" w:hAnsi="Futura Next Book"/>
          <w:sz w:val="18"/>
          <w:szCs w:val="18"/>
        </w:rPr>
        <w:t>A weapons and armour display</w:t>
      </w:r>
    </w:p>
    <w:p w:rsidR="006220BA" w:rsidRPr="00A61BAC" w:rsidRDefault="006220BA" w:rsidP="00F81E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Futura Next Book" w:hAnsi="Futura Next Book"/>
          <w:sz w:val="18"/>
          <w:szCs w:val="18"/>
        </w:rPr>
      </w:pPr>
      <w:r w:rsidRPr="00A61BAC">
        <w:rPr>
          <w:rFonts w:ascii="Futura Next Book" w:hAnsi="Futura Next Book"/>
          <w:sz w:val="18"/>
          <w:szCs w:val="18"/>
        </w:rPr>
        <w:t>Viking Life and times</w:t>
      </w:r>
    </w:p>
    <w:p w:rsidR="006220BA" w:rsidRPr="00A61BAC" w:rsidRDefault="00EB4753" w:rsidP="00F81E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Futura Next Book" w:hAnsi="Futura Next Book"/>
          <w:sz w:val="18"/>
          <w:szCs w:val="18"/>
        </w:rPr>
      </w:pPr>
      <w:r>
        <w:rPr>
          <w:rFonts w:ascii="Futura Next Book" w:hAnsi="Futura Next Book"/>
          <w:sz w:val="18"/>
          <w:szCs w:val="18"/>
        </w:rPr>
        <w:t>Viking home-life and a</w:t>
      </w:r>
      <w:r w:rsidR="006220BA" w:rsidRPr="00A61BAC">
        <w:rPr>
          <w:rFonts w:ascii="Futura Next Book" w:hAnsi="Futura Next Book"/>
          <w:sz w:val="18"/>
          <w:szCs w:val="18"/>
        </w:rPr>
        <w:t>rtefacts</w:t>
      </w:r>
    </w:p>
    <w:p w:rsidR="00F81E8E" w:rsidRPr="00A61BAC" w:rsidRDefault="00F81E8E" w:rsidP="00F81E8E">
      <w:pPr>
        <w:rPr>
          <w:rFonts w:ascii="Futura Next Book" w:hAnsi="Futura Next Book"/>
          <w:sz w:val="18"/>
          <w:szCs w:val="18"/>
        </w:rPr>
      </w:pPr>
      <w:r w:rsidRPr="00A61BAC">
        <w:rPr>
          <w:rFonts w:ascii="Futura Next Book" w:hAnsi="Futura Next Book"/>
          <w:sz w:val="18"/>
          <w:szCs w:val="18"/>
        </w:rPr>
        <w:t>We encourage the children to dress up in traditional Anglo Saxon</w:t>
      </w:r>
      <w:r w:rsidR="000D1072" w:rsidRPr="00A61BAC">
        <w:rPr>
          <w:rFonts w:ascii="Futura Next Book" w:hAnsi="Futura Next Book"/>
          <w:sz w:val="18"/>
          <w:szCs w:val="18"/>
        </w:rPr>
        <w:t xml:space="preserve"> or Viking</w:t>
      </w:r>
      <w:r w:rsidRPr="00A61BAC">
        <w:rPr>
          <w:rFonts w:ascii="Futura Next Book" w:hAnsi="Futura Next Book"/>
          <w:sz w:val="18"/>
          <w:szCs w:val="18"/>
        </w:rPr>
        <w:t xml:space="preserve"> clothing if they wish. </w:t>
      </w:r>
      <w:r w:rsidR="00904E6C" w:rsidRPr="00A61BAC">
        <w:rPr>
          <w:rFonts w:ascii="Futura Next Book" w:hAnsi="Futura Next Book"/>
          <w:sz w:val="18"/>
          <w:szCs w:val="18"/>
        </w:rPr>
        <w:t>Please see below for some ideas</w:t>
      </w:r>
      <w:r w:rsidR="00AB61B8" w:rsidRPr="00A61BAC">
        <w:rPr>
          <w:rFonts w:ascii="Futura Next Book" w:hAnsi="Futura Next Book"/>
          <w:sz w:val="18"/>
          <w:szCs w:val="18"/>
        </w:rPr>
        <w:t>. We will also send a separate email to parents and carers with additional costume ideas</w:t>
      </w:r>
      <w:r w:rsidR="00904E6C" w:rsidRPr="00A61BAC">
        <w:rPr>
          <w:rFonts w:ascii="Futura Next Book" w:hAnsi="Futura Next Book"/>
          <w:sz w:val="18"/>
          <w:szCs w:val="18"/>
        </w:rPr>
        <w:t>:</w:t>
      </w:r>
      <w:r w:rsidR="00904E6C" w:rsidRPr="00A61BAC">
        <w:rPr>
          <w:noProof/>
          <w:sz w:val="18"/>
          <w:szCs w:val="18"/>
        </w:rPr>
        <w:t xml:space="preserve"> </w:t>
      </w:r>
    </w:p>
    <w:p w:rsidR="00904E6C" w:rsidRPr="00F81E8E" w:rsidRDefault="000A059B" w:rsidP="00F81E8E">
      <w:pPr>
        <w:rPr>
          <w:rFonts w:ascii="Futura Next Book" w:hAnsi="Futura Next Book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8291712" wp14:editId="7B66BAA5">
            <wp:simplePos x="0" y="0"/>
            <wp:positionH relativeFrom="column">
              <wp:posOffset>1144927</wp:posOffset>
            </wp:positionH>
            <wp:positionV relativeFrom="paragraph">
              <wp:posOffset>211740</wp:posOffset>
            </wp:positionV>
            <wp:extent cx="1691640" cy="1366520"/>
            <wp:effectExtent l="0" t="0" r="3810" b="508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1366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2F13331E" wp14:editId="0E9CE463">
            <wp:simplePos x="0" y="0"/>
            <wp:positionH relativeFrom="column">
              <wp:posOffset>2806350</wp:posOffset>
            </wp:positionH>
            <wp:positionV relativeFrom="paragraph">
              <wp:posOffset>10795</wp:posOffset>
            </wp:positionV>
            <wp:extent cx="1292225" cy="1895475"/>
            <wp:effectExtent l="0" t="0" r="3175" b="952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222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33F25F51" wp14:editId="743F667D">
            <wp:simplePos x="0" y="0"/>
            <wp:positionH relativeFrom="column">
              <wp:align>right</wp:align>
            </wp:positionH>
            <wp:positionV relativeFrom="paragraph">
              <wp:posOffset>52902</wp:posOffset>
            </wp:positionV>
            <wp:extent cx="822960" cy="1702435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1702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4E6C">
        <w:rPr>
          <w:noProof/>
        </w:rPr>
        <w:drawing>
          <wp:anchor distT="0" distB="0" distL="114300" distR="114300" simplePos="0" relativeHeight="251666432" behindDoc="0" locked="0" layoutInCell="1" allowOverlap="1" wp14:anchorId="3F4BAEDD" wp14:editId="55802C06">
            <wp:simplePos x="0" y="0"/>
            <wp:positionH relativeFrom="column">
              <wp:align>left</wp:align>
            </wp:positionH>
            <wp:positionV relativeFrom="paragraph">
              <wp:posOffset>12744</wp:posOffset>
            </wp:positionV>
            <wp:extent cx="1107440" cy="1702435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7440" cy="1702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1E8E" w:rsidRPr="00F81E8E" w:rsidRDefault="00A61BAC" w:rsidP="00F81E8E">
      <w:pPr>
        <w:shd w:val="clear" w:color="auto" w:fill="FFFFFF"/>
        <w:spacing w:before="100" w:beforeAutospacing="1" w:after="100" w:afterAutospacing="1" w:line="240" w:lineRule="auto"/>
        <w:rPr>
          <w:rFonts w:ascii="Futura Next Book" w:hAnsi="Futura Next Book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3673245" wp14:editId="59008431">
            <wp:simplePos x="0" y="0"/>
            <wp:positionH relativeFrom="column">
              <wp:posOffset>1278371</wp:posOffset>
            </wp:positionH>
            <wp:positionV relativeFrom="paragraph">
              <wp:posOffset>1757053</wp:posOffset>
            </wp:positionV>
            <wp:extent cx="1549400" cy="209994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9400" cy="209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2DAC8E6F" wp14:editId="4FE10AF8">
            <wp:simplePos x="0" y="0"/>
            <wp:positionH relativeFrom="column">
              <wp:posOffset>38735</wp:posOffset>
            </wp:positionH>
            <wp:positionV relativeFrom="paragraph">
              <wp:posOffset>1754662</wp:posOffset>
            </wp:positionV>
            <wp:extent cx="1102360" cy="2521585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2360" cy="2521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1B8">
        <w:rPr>
          <w:noProof/>
        </w:rPr>
        <w:drawing>
          <wp:anchor distT="0" distB="0" distL="114300" distR="114300" simplePos="0" relativeHeight="251676672" behindDoc="0" locked="0" layoutInCell="1" allowOverlap="1" wp14:anchorId="076EB359" wp14:editId="3CE31C59">
            <wp:simplePos x="0" y="0"/>
            <wp:positionH relativeFrom="column">
              <wp:posOffset>3241919</wp:posOffset>
            </wp:positionH>
            <wp:positionV relativeFrom="paragraph">
              <wp:posOffset>1668955</wp:posOffset>
            </wp:positionV>
            <wp:extent cx="1205865" cy="2531745"/>
            <wp:effectExtent l="0" t="0" r="0" b="190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5" cy="2531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216E" w:rsidRDefault="00DA216E" w:rsidP="00815E52">
      <w:pPr>
        <w:spacing w:after="0"/>
        <w:rPr>
          <w:rFonts w:ascii="Futura Next Book" w:hAnsi="Futura Next Book"/>
          <w:b/>
          <w:u w:val="single"/>
        </w:rPr>
      </w:pPr>
    </w:p>
    <w:p w:rsidR="00494008" w:rsidRDefault="00494008" w:rsidP="00815E52">
      <w:pPr>
        <w:spacing w:after="0"/>
        <w:rPr>
          <w:rFonts w:ascii="Comic Sans MS" w:hAnsi="Comic Sans MS"/>
          <w:b/>
        </w:rPr>
      </w:pPr>
    </w:p>
    <w:sectPr w:rsidR="00494008" w:rsidSect="00EA056E">
      <w:pgSz w:w="16838" w:h="11906" w:orient="landscape"/>
      <w:pgMar w:top="284" w:right="536" w:bottom="284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Next Book">
    <w:panose1 w:val="020B0502020204020303"/>
    <w:charset w:val="00"/>
    <w:family w:val="swiss"/>
    <w:notTrueType/>
    <w:pitch w:val="variable"/>
    <w:sig w:usb0="8000006F" w:usb1="5000214A" w:usb2="00000000" w:usb3="00000000" w:csb0="00000011" w:csb1="00000000"/>
  </w:font>
  <w:font w:name="SassoonPrimaryInfant">
    <w:altName w:val="Times New Roman"/>
    <w:panose1 w:val="00000000000000000000"/>
    <w:charset w:val="00"/>
    <w:family w:val="auto"/>
    <w:pitch w:val="variable"/>
    <w:sig w:usb0="00000001" w:usb1="00000000" w:usb2="00000000" w:usb3="00000000" w:csb0="00000009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564C62"/>
    <w:multiLevelType w:val="multilevel"/>
    <w:tmpl w:val="0E32E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E33"/>
    <w:rsid w:val="0000475C"/>
    <w:rsid w:val="00010014"/>
    <w:rsid w:val="00032D62"/>
    <w:rsid w:val="00032E91"/>
    <w:rsid w:val="000505D8"/>
    <w:rsid w:val="000A059B"/>
    <w:rsid w:val="000B39A1"/>
    <w:rsid w:val="000B5A63"/>
    <w:rsid w:val="000D1072"/>
    <w:rsid w:val="000F133C"/>
    <w:rsid w:val="000F68C7"/>
    <w:rsid w:val="0013072E"/>
    <w:rsid w:val="00135DB4"/>
    <w:rsid w:val="0016605C"/>
    <w:rsid w:val="00167270"/>
    <w:rsid w:val="00172111"/>
    <w:rsid w:val="001A1545"/>
    <w:rsid w:val="00217631"/>
    <w:rsid w:val="00243D84"/>
    <w:rsid w:val="00266793"/>
    <w:rsid w:val="002D2552"/>
    <w:rsid w:val="002D792B"/>
    <w:rsid w:val="002E16BF"/>
    <w:rsid w:val="003213A5"/>
    <w:rsid w:val="00384E2F"/>
    <w:rsid w:val="0039506C"/>
    <w:rsid w:val="003B04F4"/>
    <w:rsid w:val="003D2D46"/>
    <w:rsid w:val="003F4693"/>
    <w:rsid w:val="0040394E"/>
    <w:rsid w:val="00404D54"/>
    <w:rsid w:val="00447A29"/>
    <w:rsid w:val="0045000D"/>
    <w:rsid w:val="00451542"/>
    <w:rsid w:val="00494008"/>
    <w:rsid w:val="004A5F2B"/>
    <w:rsid w:val="004C393A"/>
    <w:rsid w:val="004D0738"/>
    <w:rsid w:val="004D1570"/>
    <w:rsid w:val="004D3FD7"/>
    <w:rsid w:val="004D6456"/>
    <w:rsid w:val="004E0B9B"/>
    <w:rsid w:val="005049D7"/>
    <w:rsid w:val="005175AF"/>
    <w:rsid w:val="00556420"/>
    <w:rsid w:val="00556D8D"/>
    <w:rsid w:val="0058047F"/>
    <w:rsid w:val="00581B24"/>
    <w:rsid w:val="0059406E"/>
    <w:rsid w:val="005F5749"/>
    <w:rsid w:val="0060058F"/>
    <w:rsid w:val="00607063"/>
    <w:rsid w:val="0061070F"/>
    <w:rsid w:val="00612E01"/>
    <w:rsid w:val="00620D00"/>
    <w:rsid w:val="006220BA"/>
    <w:rsid w:val="00624071"/>
    <w:rsid w:val="006343C9"/>
    <w:rsid w:val="0066748D"/>
    <w:rsid w:val="00740DAE"/>
    <w:rsid w:val="00746F0C"/>
    <w:rsid w:val="00774A4E"/>
    <w:rsid w:val="007B0FFA"/>
    <w:rsid w:val="007B35CB"/>
    <w:rsid w:val="007E79DF"/>
    <w:rsid w:val="007F082F"/>
    <w:rsid w:val="007F5EBC"/>
    <w:rsid w:val="00802ACD"/>
    <w:rsid w:val="00815E52"/>
    <w:rsid w:val="0082122C"/>
    <w:rsid w:val="00822C32"/>
    <w:rsid w:val="00830F4B"/>
    <w:rsid w:val="00837248"/>
    <w:rsid w:val="0089735D"/>
    <w:rsid w:val="008E4F1F"/>
    <w:rsid w:val="008E5C3C"/>
    <w:rsid w:val="008F7FAA"/>
    <w:rsid w:val="00904E6C"/>
    <w:rsid w:val="00951A90"/>
    <w:rsid w:val="00972091"/>
    <w:rsid w:val="00986077"/>
    <w:rsid w:val="00990704"/>
    <w:rsid w:val="00995122"/>
    <w:rsid w:val="009B786D"/>
    <w:rsid w:val="009C4A06"/>
    <w:rsid w:val="009E5E4B"/>
    <w:rsid w:val="00A014A1"/>
    <w:rsid w:val="00A05EC1"/>
    <w:rsid w:val="00A06384"/>
    <w:rsid w:val="00A14501"/>
    <w:rsid w:val="00A238C9"/>
    <w:rsid w:val="00A41F17"/>
    <w:rsid w:val="00A61BAC"/>
    <w:rsid w:val="00A677E9"/>
    <w:rsid w:val="00AA3BF6"/>
    <w:rsid w:val="00AA4DA2"/>
    <w:rsid w:val="00AB3169"/>
    <w:rsid w:val="00AB61B8"/>
    <w:rsid w:val="00B01E2D"/>
    <w:rsid w:val="00B041F0"/>
    <w:rsid w:val="00B12F09"/>
    <w:rsid w:val="00B47DEC"/>
    <w:rsid w:val="00B51E2F"/>
    <w:rsid w:val="00B77934"/>
    <w:rsid w:val="00B8096F"/>
    <w:rsid w:val="00BB25CD"/>
    <w:rsid w:val="00C0668A"/>
    <w:rsid w:val="00C15855"/>
    <w:rsid w:val="00C64D65"/>
    <w:rsid w:val="00C92EB7"/>
    <w:rsid w:val="00C931BE"/>
    <w:rsid w:val="00CD68E3"/>
    <w:rsid w:val="00CF15B7"/>
    <w:rsid w:val="00CF2E33"/>
    <w:rsid w:val="00CF501F"/>
    <w:rsid w:val="00CF704E"/>
    <w:rsid w:val="00D00A24"/>
    <w:rsid w:val="00D04883"/>
    <w:rsid w:val="00D73647"/>
    <w:rsid w:val="00DA216E"/>
    <w:rsid w:val="00DB5A2C"/>
    <w:rsid w:val="00DC2690"/>
    <w:rsid w:val="00DC32C9"/>
    <w:rsid w:val="00E17C66"/>
    <w:rsid w:val="00EA056E"/>
    <w:rsid w:val="00EB40D9"/>
    <w:rsid w:val="00EB4753"/>
    <w:rsid w:val="00ED447A"/>
    <w:rsid w:val="00F45543"/>
    <w:rsid w:val="00F71F39"/>
    <w:rsid w:val="00F77918"/>
    <w:rsid w:val="00F81E8E"/>
    <w:rsid w:val="00FA6C2A"/>
    <w:rsid w:val="00FC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40EA76-6F51-443F-B91C-41A67A3DE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2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E3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450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40394E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FA6C2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C64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81E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48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B79AA-8EC8-403A-9EEA-E5F604BCB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353F5199</Template>
  <TotalTime>1</TotalTime>
  <Pages>2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</dc:creator>
  <cp:lastModifiedBy>Louise Sheehan</cp:lastModifiedBy>
  <cp:revision>2</cp:revision>
  <cp:lastPrinted>2024-02-26T10:37:00Z</cp:lastPrinted>
  <dcterms:created xsi:type="dcterms:W3CDTF">2024-02-28T15:33:00Z</dcterms:created>
  <dcterms:modified xsi:type="dcterms:W3CDTF">2024-02-28T15:33:00Z</dcterms:modified>
</cp:coreProperties>
</file>