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D00" w:rsidRDefault="004C0D00" w:rsidP="00997EFD">
      <w:pPr>
        <w:spacing w:before="98"/>
        <w:ind w:left="113"/>
      </w:pPr>
    </w:p>
    <w:p w:rsidR="004C0D00" w:rsidRPr="003723FF" w:rsidRDefault="004C0D00" w:rsidP="004C0D00">
      <w:pPr>
        <w:pStyle w:val="Heading1"/>
        <w:rPr>
          <w:sz w:val="22"/>
          <w:szCs w:val="22"/>
          <w:u w:val="none"/>
        </w:rPr>
      </w:pPr>
      <w:r w:rsidRPr="003723FF">
        <w:rPr>
          <w:sz w:val="22"/>
          <w:szCs w:val="22"/>
          <w:u w:val="thick"/>
        </w:rPr>
        <w:t>Useful websites</w:t>
      </w:r>
    </w:p>
    <w:p w:rsidR="004C0D00" w:rsidRPr="003723FF" w:rsidRDefault="004C0D00" w:rsidP="004C0D00">
      <w:pPr>
        <w:pStyle w:val="BodyText"/>
        <w:spacing w:before="3"/>
        <w:rPr>
          <w:b/>
          <w:sz w:val="22"/>
          <w:szCs w:val="22"/>
        </w:rPr>
      </w:pPr>
    </w:p>
    <w:p w:rsidR="004C0D00" w:rsidRDefault="004C0D00" w:rsidP="004C0D00">
      <w:pPr>
        <w:spacing w:before="100"/>
        <w:ind w:left="113" w:right="294"/>
      </w:pPr>
      <w:r w:rsidRPr="003723FF">
        <w:t xml:space="preserve">There are several good websites for revising </w:t>
      </w:r>
      <w:proofErr w:type="spellStart"/>
      <w:r w:rsidRPr="003723FF">
        <w:t>Maths</w:t>
      </w:r>
      <w:proofErr w:type="spellEnd"/>
      <w:r w:rsidRPr="003723FF">
        <w:t xml:space="preserve"> at home. You may like to look at:</w:t>
      </w:r>
    </w:p>
    <w:p w:rsidR="0099548A" w:rsidRDefault="0099548A" w:rsidP="0099548A">
      <w:pPr>
        <w:spacing w:before="100"/>
        <w:ind w:left="113" w:right="294"/>
      </w:pPr>
      <w:hyperlink r:id="rId5" w:history="1">
        <w:r w:rsidRPr="00492BE4">
          <w:rPr>
            <w:rStyle w:val="Hyperlink"/>
          </w:rPr>
          <w:t>www.timestabl</w:t>
        </w:r>
        <w:r w:rsidRPr="00492BE4">
          <w:rPr>
            <w:rStyle w:val="Hyperlink"/>
          </w:rPr>
          <w:t>e</w:t>
        </w:r>
        <w:r w:rsidRPr="00492BE4">
          <w:rPr>
            <w:rStyle w:val="Hyperlink"/>
          </w:rPr>
          <w:t>s.co.uk</w:t>
        </w:r>
      </w:hyperlink>
    </w:p>
    <w:p w:rsidR="0099548A" w:rsidRPr="003723FF" w:rsidRDefault="0099548A" w:rsidP="0099548A">
      <w:pPr>
        <w:spacing w:before="100"/>
        <w:ind w:left="113" w:right="294"/>
      </w:pPr>
    </w:p>
    <w:p w:rsidR="004C0D00" w:rsidRDefault="0099548A" w:rsidP="00997EFD">
      <w:pPr>
        <w:spacing w:before="98"/>
        <w:ind w:left="113"/>
      </w:pPr>
      <w:hyperlink r:id="rId6" w:history="1">
        <w:r w:rsidR="003723FF" w:rsidRPr="00B44F5C">
          <w:rPr>
            <w:rStyle w:val="Hyperlink"/>
          </w:rPr>
          <w:t>https://ttrockstars.com/</w:t>
        </w:r>
      </w:hyperlink>
      <w:bookmarkStart w:id="0" w:name="_GoBack"/>
      <w:bookmarkEnd w:id="0"/>
    </w:p>
    <w:p w:rsidR="003723FF" w:rsidRDefault="0099548A" w:rsidP="00997EFD">
      <w:pPr>
        <w:spacing w:before="98"/>
        <w:ind w:left="113"/>
      </w:pPr>
      <w:hyperlink r:id="rId7" w:history="1">
        <w:r w:rsidR="003723FF" w:rsidRPr="00B44F5C">
          <w:rPr>
            <w:rStyle w:val="Hyperlink"/>
          </w:rPr>
          <w:t>https://login.mathletics.com/</w:t>
        </w:r>
      </w:hyperlink>
    </w:p>
    <w:p w:rsidR="004C0D00" w:rsidRPr="003723FF" w:rsidRDefault="00007D15" w:rsidP="00997EFD">
      <w:pPr>
        <w:spacing w:before="98"/>
        <w:ind w:left="113"/>
      </w:pPr>
      <w:r>
        <w:t xml:space="preserve"> </w:t>
      </w:r>
      <w:hyperlink r:id="rId8" w:history="1">
        <w:r w:rsidR="003723FF" w:rsidRPr="003723FF">
          <w:rPr>
            <w:rStyle w:val="Hyperlink"/>
          </w:rPr>
          <w:t>https://corbettmaths.com/primary/</w:t>
        </w:r>
      </w:hyperlink>
    </w:p>
    <w:p w:rsidR="003723FF" w:rsidRPr="003723FF" w:rsidRDefault="0099548A" w:rsidP="00997EFD">
      <w:pPr>
        <w:spacing w:before="98"/>
        <w:ind w:left="113"/>
      </w:pPr>
      <w:hyperlink r:id="rId9" w:history="1">
        <w:r w:rsidR="003723FF" w:rsidRPr="003723FF">
          <w:rPr>
            <w:rStyle w:val="Hyperlink"/>
          </w:rPr>
          <w:t>https://www.mathsisfun.com/</w:t>
        </w:r>
      </w:hyperlink>
    </w:p>
    <w:p w:rsidR="00997EFD" w:rsidRPr="003723FF" w:rsidRDefault="0099548A" w:rsidP="00997EFD">
      <w:pPr>
        <w:spacing w:before="98"/>
        <w:ind w:left="113"/>
      </w:pPr>
      <w:hyperlink r:id="rId10">
        <w:r w:rsidR="00997EFD" w:rsidRPr="003723FF">
          <w:rPr>
            <w:color w:val="0000FF"/>
            <w:u w:val="thick" w:color="0000FF"/>
          </w:rPr>
          <w:t>http://www.coolmath4kids.com/</w:t>
        </w:r>
      </w:hyperlink>
      <w:r w:rsidR="00997EFD" w:rsidRPr="003723FF">
        <w:rPr>
          <w:color w:val="0000FF"/>
        </w:rPr>
        <w:t xml:space="preserve">  </w:t>
      </w:r>
      <w:r w:rsidR="00997EFD" w:rsidRPr="003723FF">
        <w:t xml:space="preserve">- Covers all areas of </w:t>
      </w:r>
      <w:proofErr w:type="spellStart"/>
      <w:r w:rsidR="00997EFD" w:rsidRPr="003723FF">
        <w:t>maths</w:t>
      </w:r>
      <w:proofErr w:type="spellEnd"/>
    </w:p>
    <w:p w:rsidR="00997EFD" w:rsidRPr="003723FF" w:rsidRDefault="0099548A" w:rsidP="00997EFD">
      <w:pPr>
        <w:spacing w:before="101"/>
        <w:ind w:left="113"/>
      </w:pPr>
      <w:hyperlink r:id="rId11">
        <w:r w:rsidR="00997EFD" w:rsidRPr="003723FF">
          <w:rPr>
            <w:color w:val="0000FF"/>
            <w:w w:val="95"/>
            <w:u w:val="thick" w:color="0000FF"/>
          </w:rPr>
          <w:t>http://www.transum.org/Software/SW/Starter_of_the_day/in</w:t>
        </w:r>
      </w:hyperlink>
      <w:r w:rsidR="00997EFD" w:rsidRPr="003723FF">
        <w:rPr>
          <w:color w:val="0000FF"/>
          <w:w w:val="95"/>
        </w:rPr>
        <w:t xml:space="preserve"> </w:t>
      </w:r>
      <w:hyperlink r:id="rId12">
        <w:r w:rsidR="00997EFD" w:rsidRPr="003723FF">
          <w:rPr>
            <w:color w:val="0000FF"/>
            <w:u w:val="thick" w:color="0000FF"/>
          </w:rPr>
          <w:t>dex.htm</w:t>
        </w:r>
      </w:hyperlink>
      <w:r w:rsidR="00997EFD" w:rsidRPr="003723FF">
        <w:rPr>
          <w:color w:val="0000FF"/>
        </w:rPr>
        <w:t xml:space="preserve">  </w:t>
      </w:r>
      <w:r w:rsidR="00997EFD" w:rsidRPr="003723FF">
        <w:t>- Good for years 5 and 6.</w:t>
      </w:r>
    </w:p>
    <w:p w:rsidR="00997EFD" w:rsidRPr="003723FF" w:rsidRDefault="0099548A" w:rsidP="00997EFD">
      <w:pPr>
        <w:spacing w:before="98"/>
        <w:ind w:left="113" w:right="292"/>
        <w:jc w:val="both"/>
      </w:pPr>
      <w:hyperlink r:id="rId13">
        <w:r w:rsidR="00997EFD" w:rsidRPr="003723FF">
          <w:rPr>
            <w:color w:val="0000FF"/>
            <w:u w:val="thick" w:color="0000FF"/>
          </w:rPr>
          <w:t>http://www.maths-games.org/times-tables-games.html</w:t>
        </w:r>
      </w:hyperlink>
      <w:r w:rsidR="00997EFD" w:rsidRPr="003723FF">
        <w:rPr>
          <w:color w:val="0000FF"/>
        </w:rPr>
        <w:t xml:space="preserve"> </w:t>
      </w:r>
      <w:r w:rsidR="00997EFD" w:rsidRPr="003723FF">
        <w:t xml:space="preserve">- Good website for grouping games for all areas of </w:t>
      </w:r>
      <w:proofErr w:type="spellStart"/>
      <w:r w:rsidR="00997EFD" w:rsidRPr="003723FF">
        <w:t>maths</w:t>
      </w:r>
      <w:proofErr w:type="spellEnd"/>
      <w:r w:rsidR="00997EFD" w:rsidRPr="003723FF">
        <w:t xml:space="preserve"> from various websites.</w:t>
      </w:r>
    </w:p>
    <w:p w:rsidR="00997EFD" w:rsidRPr="003723FF" w:rsidRDefault="0099548A" w:rsidP="00997EFD">
      <w:pPr>
        <w:spacing w:before="101"/>
        <w:ind w:left="113"/>
      </w:pPr>
      <w:hyperlink r:id="rId14" w:history="1">
        <w:r w:rsidR="00AD23A3" w:rsidRPr="003723FF">
          <w:rPr>
            <w:rStyle w:val="Hyperlink"/>
            <w:u w:color="0000FF"/>
          </w:rPr>
          <w:t>http://www.crickweb.co.uk/ks2numeracy.html</w:t>
        </w:r>
      </w:hyperlink>
      <w:r w:rsidR="00997EFD" w:rsidRPr="003723FF">
        <w:rPr>
          <w:color w:val="0000FF"/>
        </w:rPr>
        <w:t xml:space="preserve"> </w:t>
      </w:r>
      <w:r w:rsidR="00997EFD" w:rsidRPr="003723FF">
        <w:t xml:space="preserve">- Good variety of </w:t>
      </w:r>
      <w:proofErr w:type="spellStart"/>
      <w:r w:rsidR="00997EFD" w:rsidRPr="003723FF">
        <w:t>maths</w:t>
      </w:r>
      <w:proofErr w:type="spellEnd"/>
      <w:r w:rsidR="00997EFD" w:rsidRPr="003723FF">
        <w:t xml:space="preserve"> games.</w:t>
      </w:r>
    </w:p>
    <w:p w:rsidR="0037455D" w:rsidRPr="003723FF" w:rsidRDefault="0037455D" w:rsidP="00997EFD">
      <w:pPr>
        <w:spacing w:before="99"/>
        <w:ind w:left="113"/>
      </w:pPr>
    </w:p>
    <w:p w:rsidR="00AD23A3" w:rsidRPr="003723FF" w:rsidRDefault="00AD23A3" w:rsidP="00AD23A3">
      <w:pPr>
        <w:spacing w:before="100"/>
        <w:ind w:left="113" w:right="294"/>
      </w:pPr>
      <w:r w:rsidRPr="003723FF">
        <w:t xml:space="preserve">Websites for revising </w:t>
      </w:r>
      <w:r w:rsidR="002173BD" w:rsidRPr="003723FF">
        <w:t>English</w:t>
      </w:r>
      <w:r w:rsidRPr="003723FF">
        <w:t xml:space="preserve"> at home. You may like to look at:</w:t>
      </w:r>
    </w:p>
    <w:p w:rsidR="00AD23A3" w:rsidRPr="003723FF" w:rsidRDefault="0099548A">
      <w:hyperlink r:id="rId15" w:history="1">
        <w:r w:rsidR="002173BD" w:rsidRPr="003723FF">
          <w:rPr>
            <w:rStyle w:val="Hyperlink"/>
          </w:rPr>
          <w:t>https://www.activelearnprimary.co.uk/login?c=1</w:t>
        </w:r>
      </w:hyperlink>
      <w:r w:rsidR="002173BD" w:rsidRPr="003723FF">
        <w:t xml:space="preserve"> – Bug Club and Grammar Bug</w:t>
      </w:r>
    </w:p>
    <w:p w:rsidR="002173BD" w:rsidRPr="003723FF" w:rsidRDefault="002173BD"/>
    <w:p w:rsidR="002173BD" w:rsidRPr="003723FF" w:rsidRDefault="0099548A">
      <w:hyperlink r:id="rId16" w:history="1">
        <w:r w:rsidR="002173BD" w:rsidRPr="003723FF">
          <w:rPr>
            <w:rStyle w:val="Hyperlink"/>
          </w:rPr>
          <w:t>https://www.spag.com/</w:t>
        </w:r>
      </w:hyperlink>
    </w:p>
    <w:p w:rsidR="002173BD" w:rsidRPr="003723FF" w:rsidRDefault="002173BD"/>
    <w:p w:rsidR="00AD23A3" w:rsidRPr="003723FF" w:rsidRDefault="0099548A">
      <w:hyperlink r:id="rId17" w:history="1">
        <w:r w:rsidR="002173BD" w:rsidRPr="003723FF">
          <w:rPr>
            <w:rStyle w:val="Hyperlink"/>
          </w:rPr>
          <w:t>http://www.bbc.co.uk/bitesize/ks2/english/</w:t>
        </w:r>
      </w:hyperlink>
    </w:p>
    <w:p w:rsidR="002173BD" w:rsidRPr="003723FF" w:rsidRDefault="002173BD" w:rsidP="002173BD"/>
    <w:p w:rsidR="002173BD" w:rsidRPr="003723FF" w:rsidRDefault="0099548A" w:rsidP="002173BD">
      <w:pPr>
        <w:rPr>
          <w:rStyle w:val="Hyperlink"/>
        </w:rPr>
      </w:pPr>
      <w:hyperlink r:id="rId18" w:history="1">
        <w:r w:rsidR="002173BD" w:rsidRPr="003723FF">
          <w:rPr>
            <w:rStyle w:val="Hyperlink"/>
          </w:rPr>
          <w:t>https://www.spellingcity.com/parent-spelling-resources.html</w:t>
        </w:r>
      </w:hyperlink>
    </w:p>
    <w:p w:rsidR="002173BD" w:rsidRPr="003723FF" w:rsidRDefault="002173BD" w:rsidP="002173BD"/>
    <w:p w:rsidR="002173BD" w:rsidRPr="003723FF" w:rsidRDefault="0099548A" w:rsidP="002173BD">
      <w:hyperlink r:id="rId19" w:history="1">
        <w:r w:rsidR="002173BD" w:rsidRPr="003723FF">
          <w:rPr>
            <w:rStyle w:val="Hyperlink"/>
          </w:rPr>
          <w:t>http://www.bbc.co.uk/education/subjects/z7mtsbk</w:t>
        </w:r>
      </w:hyperlink>
    </w:p>
    <w:p w:rsidR="002173BD" w:rsidRPr="003723FF" w:rsidRDefault="002173BD" w:rsidP="002173BD"/>
    <w:p w:rsidR="002173BD" w:rsidRPr="003723FF" w:rsidRDefault="0099548A" w:rsidP="002173BD">
      <w:hyperlink r:id="rId20" w:history="1">
        <w:r w:rsidR="002173BD" w:rsidRPr="003723FF">
          <w:rPr>
            <w:rStyle w:val="Hyperlink"/>
          </w:rPr>
          <w:t>http://www.crickweb.co.uk/ks2literacy.html</w:t>
        </w:r>
      </w:hyperlink>
    </w:p>
    <w:p w:rsidR="002173BD" w:rsidRPr="003723FF" w:rsidRDefault="002173BD" w:rsidP="002173BD"/>
    <w:p w:rsidR="002173BD" w:rsidRPr="003723FF" w:rsidRDefault="0099548A" w:rsidP="002173BD">
      <w:hyperlink r:id="rId21" w:history="1">
        <w:r w:rsidR="002173BD" w:rsidRPr="003723FF">
          <w:rPr>
            <w:rStyle w:val="Hyperlink"/>
          </w:rPr>
          <w:t>https://uk.ixl.com/</w:t>
        </w:r>
      </w:hyperlink>
      <w:r w:rsidR="002173BD" w:rsidRPr="003723FF">
        <w:t xml:space="preserve"> - </w:t>
      </w:r>
      <w:proofErr w:type="spellStart"/>
      <w:r w:rsidR="002173BD" w:rsidRPr="003723FF">
        <w:t>maths</w:t>
      </w:r>
      <w:proofErr w:type="spellEnd"/>
      <w:r w:rsidR="002173BD" w:rsidRPr="003723FF">
        <w:t xml:space="preserve"> and grammar</w:t>
      </w:r>
    </w:p>
    <w:p w:rsidR="002173BD" w:rsidRPr="003723FF" w:rsidRDefault="002173BD" w:rsidP="002173BD"/>
    <w:p w:rsidR="002173BD" w:rsidRPr="003723FF" w:rsidRDefault="0099548A" w:rsidP="002173BD">
      <w:hyperlink r:id="rId22" w:history="1">
        <w:r w:rsidR="002173BD" w:rsidRPr="003723FF">
          <w:rPr>
            <w:rStyle w:val="Hyperlink"/>
          </w:rPr>
          <w:t>https://www.educationalappstore.com/app/filter?subject=-1&amp;platform=&amp;age=best-apps-for-kids-ages-7-11&amp;rating=-1&amp;keyword</w:t>
        </w:r>
      </w:hyperlink>
      <w:r w:rsidR="002173BD" w:rsidRPr="003723FF">
        <w:t>=</w:t>
      </w:r>
    </w:p>
    <w:p w:rsidR="002173BD" w:rsidRPr="003723FF" w:rsidRDefault="002173BD"/>
    <w:sectPr w:rsidR="002173BD" w:rsidRPr="003723FF" w:rsidSect="00672306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B3776"/>
    <w:multiLevelType w:val="hybridMultilevel"/>
    <w:tmpl w:val="42D425C8"/>
    <w:lvl w:ilvl="0" w:tplc="08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EFD"/>
    <w:rsid w:val="00007D15"/>
    <w:rsid w:val="00083073"/>
    <w:rsid w:val="002173BD"/>
    <w:rsid w:val="003723FF"/>
    <w:rsid w:val="0037455D"/>
    <w:rsid w:val="00453274"/>
    <w:rsid w:val="004C0D00"/>
    <w:rsid w:val="00602F43"/>
    <w:rsid w:val="00672306"/>
    <w:rsid w:val="00951FA6"/>
    <w:rsid w:val="0099548A"/>
    <w:rsid w:val="00997EFD"/>
    <w:rsid w:val="00AD23A3"/>
    <w:rsid w:val="00FE6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2BF88"/>
  <w15:docId w15:val="{693819F8-25B1-4040-AEB2-2792407F4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997EFD"/>
    <w:pPr>
      <w:widowControl w:val="0"/>
      <w:autoSpaceDE w:val="0"/>
      <w:autoSpaceDN w:val="0"/>
      <w:spacing w:after="0" w:line="240" w:lineRule="auto"/>
    </w:pPr>
    <w:rPr>
      <w:rFonts w:ascii="Comic Sans MS" w:eastAsia="Comic Sans MS" w:hAnsi="Comic Sans MS" w:cs="Comic Sans MS"/>
      <w:lang w:val="en-US"/>
    </w:rPr>
  </w:style>
  <w:style w:type="paragraph" w:styleId="Heading1">
    <w:name w:val="heading 1"/>
    <w:basedOn w:val="Normal"/>
    <w:link w:val="Heading1Char"/>
    <w:uiPriority w:val="1"/>
    <w:qFormat/>
    <w:rsid w:val="00997EFD"/>
    <w:pPr>
      <w:spacing w:before="73"/>
      <w:ind w:left="113"/>
      <w:outlineLvl w:val="0"/>
    </w:pPr>
    <w:rPr>
      <w:b/>
      <w:bCs/>
      <w:sz w:val="52"/>
      <w:szCs w:val="52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997EFD"/>
    <w:rPr>
      <w:rFonts w:ascii="Comic Sans MS" w:eastAsia="Comic Sans MS" w:hAnsi="Comic Sans MS" w:cs="Comic Sans MS"/>
      <w:b/>
      <w:bCs/>
      <w:sz w:val="52"/>
      <w:szCs w:val="52"/>
      <w:u w:val="single" w:color="000000"/>
      <w:lang w:val="en-US"/>
    </w:rPr>
  </w:style>
  <w:style w:type="paragraph" w:styleId="BodyText">
    <w:name w:val="Body Text"/>
    <w:basedOn w:val="Normal"/>
    <w:link w:val="BodyTextChar"/>
    <w:uiPriority w:val="1"/>
    <w:qFormat/>
    <w:rsid w:val="00997EFD"/>
    <w:rPr>
      <w:sz w:val="36"/>
      <w:szCs w:val="36"/>
    </w:rPr>
  </w:style>
  <w:style w:type="character" w:customStyle="1" w:styleId="BodyTextChar">
    <w:name w:val="Body Text Char"/>
    <w:basedOn w:val="DefaultParagraphFont"/>
    <w:link w:val="BodyText"/>
    <w:uiPriority w:val="1"/>
    <w:rsid w:val="00997EFD"/>
    <w:rPr>
      <w:rFonts w:ascii="Comic Sans MS" w:eastAsia="Comic Sans MS" w:hAnsi="Comic Sans MS" w:cs="Comic Sans MS"/>
      <w:sz w:val="36"/>
      <w:szCs w:val="36"/>
      <w:lang w:val="en-US"/>
    </w:rPr>
  </w:style>
  <w:style w:type="character" w:styleId="Hyperlink">
    <w:name w:val="Hyperlink"/>
    <w:basedOn w:val="DefaultParagraphFont"/>
    <w:uiPriority w:val="99"/>
    <w:unhideWhenUsed/>
    <w:rsid w:val="00AD23A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73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3BD"/>
    <w:rPr>
      <w:rFonts w:ascii="Segoe UI" w:eastAsia="Comic Sans MS" w:hAnsi="Segoe UI" w:cs="Segoe UI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rsid w:val="00951FA6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602F4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rbettmaths.com/primary/" TargetMode="External"/><Relationship Id="rId13" Type="http://schemas.openxmlformats.org/officeDocument/2006/relationships/hyperlink" Target="http://www.maths-games.org/times-tables-games.html" TargetMode="External"/><Relationship Id="rId18" Type="http://schemas.openxmlformats.org/officeDocument/2006/relationships/hyperlink" Target="https://www.spellingcity.com/parent-spelling-resources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uk.ixl.com/" TargetMode="External"/><Relationship Id="rId7" Type="http://schemas.openxmlformats.org/officeDocument/2006/relationships/hyperlink" Target="https://login.mathletics.com/" TargetMode="External"/><Relationship Id="rId12" Type="http://schemas.openxmlformats.org/officeDocument/2006/relationships/hyperlink" Target="http://www.transum.org/Software/SW/Starter_of_the_day/index.htm" TargetMode="External"/><Relationship Id="rId17" Type="http://schemas.openxmlformats.org/officeDocument/2006/relationships/hyperlink" Target="http://www.bbc.co.uk/bitesize/ks2/english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spag.com/" TargetMode="External"/><Relationship Id="rId20" Type="http://schemas.openxmlformats.org/officeDocument/2006/relationships/hyperlink" Target="http://www.crickweb.co.uk/ks2literacy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ttrockstars.com/" TargetMode="External"/><Relationship Id="rId11" Type="http://schemas.openxmlformats.org/officeDocument/2006/relationships/hyperlink" Target="http://www.transum.org/Software/SW/Starter_of_the_day/index.htm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www.timestables.co.uk" TargetMode="External"/><Relationship Id="rId15" Type="http://schemas.openxmlformats.org/officeDocument/2006/relationships/hyperlink" Target="https://www.activelearnprimary.co.uk/login?c=1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coolmath4kids.com/" TargetMode="External"/><Relationship Id="rId19" Type="http://schemas.openxmlformats.org/officeDocument/2006/relationships/hyperlink" Target="http://www.bbc.co.uk/education/subjects/z7mtsb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athsisfun.com/" TargetMode="External"/><Relationship Id="rId14" Type="http://schemas.openxmlformats.org/officeDocument/2006/relationships/hyperlink" Target="http://www.crickweb.co.uk/ks2numeracy.html" TargetMode="External"/><Relationship Id="rId22" Type="http://schemas.openxmlformats.org/officeDocument/2006/relationships/hyperlink" Target="https://www.educationalappstore.com/app/filter?subject=-1&amp;platform=&amp;age=best-apps-for-kids-ages-7-11&amp;rating=-1&amp;keywor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378B133B</Template>
  <TotalTime>1</TotalTime>
  <Pages>1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Graham McInroy</cp:lastModifiedBy>
  <cp:revision>2</cp:revision>
  <cp:lastPrinted>2019-09-24T14:02:00Z</cp:lastPrinted>
  <dcterms:created xsi:type="dcterms:W3CDTF">2020-03-12T15:35:00Z</dcterms:created>
  <dcterms:modified xsi:type="dcterms:W3CDTF">2020-03-12T15:35:00Z</dcterms:modified>
</cp:coreProperties>
</file>