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385" w:rsidRDefault="00F148E8" w:rsidP="00F148E8">
      <w:pPr>
        <w:jc w:val="center"/>
        <w:rPr>
          <w:rFonts w:ascii="CCW Cursive Writing 7" w:hAnsi="CCW Cursive Writing 7"/>
          <w:b/>
          <w:sz w:val="24"/>
          <w:u w:val="single"/>
        </w:rPr>
      </w:pPr>
      <w:r w:rsidRPr="00F148E8">
        <w:rPr>
          <w:rFonts w:ascii="CCW Cursive Writing 7" w:hAnsi="CCW Cursive Writing 7"/>
          <w:b/>
          <w:sz w:val="24"/>
          <w:u w:val="single"/>
        </w:rPr>
        <w:t>Year 2 Maths Strategies</w:t>
      </w:r>
    </w:p>
    <w:p w:rsidR="00F148E8" w:rsidRDefault="00F148E8" w:rsidP="00F148E8">
      <w:pPr>
        <w:jc w:val="center"/>
        <w:rPr>
          <w:rFonts w:ascii="CCW Cursive Writing 7" w:hAnsi="CCW Cursive Writing 7"/>
          <w:b/>
          <w:sz w:val="24"/>
          <w:u w:val="single"/>
        </w:rPr>
      </w:pPr>
    </w:p>
    <w:p w:rsidR="00F148E8" w:rsidRDefault="00F148E8" w:rsidP="00F148E8">
      <w:pPr>
        <w:jc w:val="both"/>
        <w:rPr>
          <w:rFonts w:ascii="CCW Cursive Writing 7" w:hAnsi="CCW Cursive Writing 7"/>
          <w:sz w:val="24"/>
        </w:rPr>
      </w:pPr>
      <w:r w:rsidRPr="00F148E8">
        <w:rPr>
          <w:rFonts w:ascii="CCW Cursive Writing 7" w:hAnsi="CCW Cursive Writing 7"/>
          <w:sz w:val="24"/>
        </w:rPr>
        <w:t xml:space="preserve">In Year 2 your child will be introduced to four different </w:t>
      </w:r>
      <w:r>
        <w:rPr>
          <w:rFonts w:ascii="CCW Cursive Writing 7" w:hAnsi="CCW Cursive Writing 7"/>
          <w:sz w:val="24"/>
        </w:rPr>
        <w:t xml:space="preserve">written </w:t>
      </w:r>
      <w:r w:rsidRPr="00F148E8">
        <w:rPr>
          <w:rFonts w:ascii="CCW Cursive Writing 7" w:hAnsi="CCW Cursive Writing 7"/>
          <w:sz w:val="24"/>
        </w:rPr>
        <w:t xml:space="preserve">methods that will help them solve </w:t>
      </w:r>
      <w:r>
        <w:rPr>
          <w:rFonts w:ascii="CCW Cursive Writing 7" w:hAnsi="CCW Cursive Writing 7"/>
          <w:sz w:val="24"/>
        </w:rPr>
        <w:t>the four operations (addition, subtraction, division and multiplication). Below we have explained each of these methods in detail, so that you too</w:t>
      </w:r>
      <w:r w:rsidR="00FB3385">
        <w:rPr>
          <w:rFonts w:ascii="CCW Cursive Writing 7" w:hAnsi="CCW Cursive Writing 7"/>
          <w:sz w:val="24"/>
        </w:rPr>
        <w:t>,</w:t>
      </w:r>
      <w:r>
        <w:rPr>
          <w:rFonts w:ascii="CCW Cursive Writing 7" w:hAnsi="CCW Cursive Writing 7"/>
          <w:sz w:val="24"/>
        </w:rPr>
        <w:t xml:space="preserve"> can support your child in using a consistent method at home. </w:t>
      </w:r>
    </w:p>
    <w:p w:rsidR="00F148E8" w:rsidRDefault="00F148E8" w:rsidP="00F148E8">
      <w:pPr>
        <w:jc w:val="both"/>
        <w:rPr>
          <w:rFonts w:ascii="CCW Cursive Writing 7" w:hAnsi="CCW Cursive Writing 7"/>
          <w:sz w:val="24"/>
        </w:rPr>
      </w:pPr>
    </w:p>
    <w:p w:rsidR="00F148E8" w:rsidRDefault="00F148E8" w:rsidP="00F148E8">
      <w:pPr>
        <w:jc w:val="both"/>
        <w:rPr>
          <w:rFonts w:ascii="CCW Cursive Writing 7" w:hAnsi="CCW Cursive Writing 7"/>
          <w:b/>
          <w:sz w:val="24"/>
          <w:u w:val="single"/>
        </w:rPr>
      </w:pPr>
      <w:r w:rsidRPr="00F148E8">
        <w:rPr>
          <w:rFonts w:ascii="CCW Cursive Writing 7" w:hAnsi="CCW Cursive Writing 7"/>
          <w:b/>
          <w:sz w:val="24"/>
          <w:u w:val="single"/>
        </w:rPr>
        <w:t>Addition</w:t>
      </w:r>
    </w:p>
    <w:p w:rsidR="00F148E8" w:rsidRPr="000A42B3" w:rsidRDefault="00F148E8" w:rsidP="00F148E8">
      <w:pPr>
        <w:jc w:val="both"/>
        <w:rPr>
          <w:rFonts w:ascii="CCW Cursive Writing 7" w:hAnsi="CCW Cursive Writing 7"/>
          <w:sz w:val="24"/>
          <w:szCs w:val="24"/>
        </w:rPr>
      </w:pPr>
      <w:r w:rsidRPr="000A42B3">
        <w:rPr>
          <w:rFonts w:ascii="CCW Cursive Writing 7" w:hAnsi="CCW Cursive Writing 7"/>
          <w:sz w:val="24"/>
          <w:szCs w:val="24"/>
        </w:rPr>
        <w:t>We explain and reinforce to your child</w:t>
      </w:r>
      <w:r w:rsidR="000A42B3" w:rsidRPr="000A42B3">
        <w:rPr>
          <w:rFonts w:ascii="CCW Cursive Writing 7" w:hAnsi="CCW Cursive Writing 7"/>
          <w:sz w:val="24"/>
          <w:szCs w:val="24"/>
        </w:rPr>
        <w:t>, throughout the year,</w:t>
      </w:r>
      <w:r w:rsidRPr="000A42B3">
        <w:rPr>
          <w:rFonts w:ascii="CCW Cursive Writing 7" w:hAnsi="CCW Cursive Writing 7"/>
          <w:sz w:val="24"/>
          <w:szCs w:val="24"/>
        </w:rPr>
        <w:t xml:space="preserve"> that addition can be done in </w:t>
      </w:r>
      <w:r w:rsidRPr="000A42B3">
        <w:rPr>
          <w:rFonts w:ascii="CCW Cursive Writing 7" w:hAnsi="CCW Cursive Writing 7"/>
          <w:b/>
          <w:sz w:val="24"/>
          <w:szCs w:val="24"/>
        </w:rPr>
        <w:t>any order</w:t>
      </w:r>
      <w:r w:rsidRPr="000A42B3">
        <w:rPr>
          <w:rFonts w:ascii="CCW Cursive Writing 7" w:hAnsi="CCW Cursive Writing 7"/>
          <w:sz w:val="24"/>
          <w:szCs w:val="24"/>
        </w:rPr>
        <w:t xml:space="preserve"> but that it is often a good idea to start an addition calculation with the biggest number first. The method below is called the ‘blank number line’ and is the method </w:t>
      </w:r>
      <w:r w:rsidR="000A42B3" w:rsidRPr="000A42B3">
        <w:rPr>
          <w:rFonts w:ascii="CCW Cursive Writing 7" w:hAnsi="CCW Cursive Writing 7"/>
          <w:sz w:val="24"/>
          <w:szCs w:val="24"/>
        </w:rPr>
        <w:t xml:space="preserve">your child will be taught to use in school. </w:t>
      </w:r>
      <w:r w:rsidRPr="000A42B3">
        <w:rPr>
          <w:rFonts w:ascii="CCW Cursive Writing 7" w:hAnsi="CCW Cursive Writing 7"/>
          <w:sz w:val="24"/>
          <w:szCs w:val="24"/>
        </w:rPr>
        <w:t xml:space="preserve"> </w:t>
      </w:r>
    </w:p>
    <w:p w:rsidR="00F148E8" w:rsidRPr="000A42B3" w:rsidRDefault="00F148E8" w:rsidP="00F148E8">
      <w:pPr>
        <w:jc w:val="both"/>
        <w:rPr>
          <w:rFonts w:ascii="CCW Cursive Writing 7" w:hAnsi="CCW Cursive Writing 7"/>
          <w:sz w:val="24"/>
          <w:szCs w:val="24"/>
        </w:rPr>
      </w:pPr>
    </w:p>
    <w:p w:rsidR="00F148E8" w:rsidRPr="000A42B3" w:rsidRDefault="00C74174" w:rsidP="00F148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example:</w:t>
      </w: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  <w:r w:rsidRPr="000A42B3">
        <w:rPr>
          <w:rFonts w:ascii="Comic Sans MS" w:hAnsi="Comic Sans MS"/>
          <w:sz w:val="24"/>
          <w:szCs w:val="24"/>
        </w:rPr>
        <w:t>35 + 21 =</w:t>
      </w: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F148E8" w:rsidP="00F148E8">
      <w:pPr>
        <w:jc w:val="both"/>
        <w:rPr>
          <w:rFonts w:ascii="Comic Sans MS" w:hAnsi="Comic Sans MS"/>
          <w:sz w:val="24"/>
          <w:szCs w:val="24"/>
        </w:rPr>
      </w:pPr>
      <w:r w:rsidRPr="000A42B3">
        <w:rPr>
          <w:rFonts w:ascii="Comic Sans MS" w:hAnsi="Comic Sans MS"/>
          <w:sz w:val="24"/>
          <w:szCs w:val="24"/>
        </w:rPr>
        <w:t>First your child needs to use a ruler to draw their number line:</w:t>
      </w:r>
    </w:p>
    <w:p w:rsidR="00F148E8" w:rsidRPr="000A42B3" w:rsidRDefault="00F148E8" w:rsidP="00F148E8">
      <w:pPr>
        <w:pBdr>
          <w:bottom w:val="single" w:sz="12" w:space="1" w:color="auto"/>
        </w:pBdr>
        <w:jc w:val="both"/>
        <w:rPr>
          <w:rFonts w:ascii="Comic Sans MS" w:hAnsi="Comic Sans MS"/>
          <w:sz w:val="24"/>
          <w:szCs w:val="24"/>
        </w:rPr>
      </w:pPr>
    </w:p>
    <w:p w:rsidR="00F148E8" w:rsidRPr="000A42B3" w:rsidRDefault="00F148E8" w:rsidP="00F148E8">
      <w:pPr>
        <w:jc w:val="both"/>
        <w:rPr>
          <w:rFonts w:ascii="Comic Sans MS" w:hAnsi="Comic Sans MS"/>
          <w:sz w:val="24"/>
          <w:szCs w:val="24"/>
        </w:rPr>
      </w:pPr>
    </w:p>
    <w:p w:rsidR="00F148E8" w:rsidRPr="000A42B3" w:rsidRDefault="00F148E8" w:rsidP="00F148E8">
      <w:pPr>
        <w:jc w:val="both"/>
        <w:rPr>
          <w:rFonts w:ascii="Comic Sans MS" w:hAnsi="Comic Sans MS"/>
          <w:sz w:val="24"/>
          <w:szCs w:val="24"/>
        </w:rPr>
      </w:pPr>
      <w:r w:rsidRPr="000A42B3">
        <w:rPr>
          <w:rFonts w:ascii="Comic Sans MS" w:hAnsi="Comic Sans MS"/>
          <w:sz w:val="24"/>
          <w:szCs w:val="24"/>
        </w:rPr>
        <w:t>Next your child should look at the calculation and find the largest number and write it at the beginning of the blank number line (in this case 35):</w:t>
      </w:r>
    </w:p>
    <w:p w:rsidR="00F148E8" w:rsidRPr="000A42B3" w:rsidRDefault="00F148E8" w:rsidP="00F148E8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:rsidR="00F148E8" w:rsidRPr="000A42B3" w:rsidRDefault="00C74174" w:rsidP="00F148E8">
      <w:pPr>
        <w:rPr>
          <w:rFonts w:ascii="Comic Sans MS" w:hAnsi="Comic Sans MS"/>
          <w:sz w:val="24"/>
          <w:szCs w:val="24"/>
        </w:rPr>
      </w:pPr>
      <w:r w:rsidRPr="00FB3385">
        <w:rPr>
          <w:rFonts w:ascii="Comic Sans MS" w:hAnsi="Comic Sans MS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69A08AC4" wp14:editId="4EF8687E">
                <wp:simplePos x="0" y="0"/>
                <wp:positionH relativeFrom="margin">
                  <wp:posOffset>0</wp:posOffset>
                </wp:positionH>
                <wp:positionV relativeFrom="paragraph">
                  <wp:posOffset>31115</wp:posOffset>
                </wp:positionV>
                <wp:extent cx="395605" cy="340995"/>
                <wp:effectExtent l="0" t="0" r="23495" b="20955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A08A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.45pt;width:31.15pt;height:26.8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C74174" w:rsidP="00F148E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B59552E" wp14:editId="4D2577FD">
                <wp:simplePos x="0" y="0"/>
                <wp:positionH relativeFrom="margin">
                  <wp:posOffset>1011071</wp:posOffset>
                </wp:positionH>
                <wp:positionV relativeFrom="paragraph">
                  <wp:posOffset>641843</wp:posOffset>
                </wp:positionV>
                <wp:extent cx="982639" cy="709683"/>
                <wp:effectExtent l="0" t="0" r="27305" b="0"/>
                <wp:wrapNone/>
                <wp:docPr id="54" name="Block Arc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FFE0E" id="Block Arc 54" o:spid="_x0000_s1026" style="position:absolute;margin-left:79.6pt;margin-top:50.55pt;width:77.35pt;height:55.9pt;z-index:251757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E03B980" wp14:editId="5FF02A15">
                <wp:simplePos x="0" y="0"/>
                <wp:positionH relativeFrom="margin">
                  <wp:align>left</wp:align>
                </wp:positionH>
                <wp:positionV relativeFrom="paragraph">
                  <wp:posOffset>641843</wp:posOffset>
                </wp:positionV>
                <wp:extent cx="982639" cy="709683"/>
                <wp:effectExtent l="0" t="0" r="27305" b="0"/>
                <wp:wrapNone/>
                <wp:docPr id="53" name="Block Ar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3DAED" id="Block Arc 53" o:spid="_x0000_s1026" style="position:absolute;margin-left:0;margin-top:50.55pt;width:77.35pt;height:55.9pt;z-index:2517555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 w:rsidR="00F148E8" w:rsidRPr="000A42B3">
        <w:rPr>
          <w:rFonts w:ascii="Comic Sans MS" w:hAnsi="Comic Sans MS"/>
          <w:sz w:val="24"/>
          <w:szCs w:val="24"/>
        </w:rPr>
        <w:t>Then the tens of the other number need to be added. Your child should draw a big bump to represent each ten. Finally the answer should be written underneath the line or inside the bump:</w:t>
      </w:r>
    </w:p>
    <w:p w:rsidR="00F148E8" w:rsidRPr="000A42B3" w:rsidRDefault="00F148E8" w:rsidP="00F148E8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:rsidR="00F148E8" w:rsidRPr="000A42B3" w:rsidRDefault="00C74174" w:rsidP="00F148E8">
      <w:pPr>
        <w:rPr>
          <w:rFonts w:ascii="Comic Sans MS" w:hAnsi="Comic Sans MS"/>
          <w:sz w:val="24"/>
          <w:szCs w:val="24"/>
        </w:rPr>
      </w:pP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556E1F93" wp14:editId="7CBE1ED8">
                <wp:simplePos x="0" y="0"/>
                <wp:positionH relativeFrom="margin">
                  <wp:posOffset>1707515</wp:posOffset>
                </wp:positionH>
                <wp:positionV relativeFrom="paragraph">
                  <wp:posOffset>12700</wp:posOffset>
                </wp:positionV>
                <wp:extent cx="395605" cy="340995"/>
                <wp:effectExtent l="0" t="0" r="23495" b="2095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E1F93" id="_x0000_s1027" type="#_x0000_t202" style="position:absolute;margin-left:134.45pt;margin-top:1pt;width:31.15pt;height:26.8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556E1F93" wp14:editId="7CBE1ED8">
                <wp:simplePos x="0" y="0"/>
                <wp:positionH relativeFrom="margin">
                  <wp:posOffset>833120</wp:posOffset>
                </wp:positionH>
                <wp:positionV relativeFrom="paragraph">
                  <wp:posOffset>40640</wp:posOffset>
                </wp:positionV>
                <wp:extent cx="395605" cy="340995"/>
                <wp:effectExtent l="0" t="0" r="23495" b="2095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4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E1F93" id="_x0000_s1028" type="#_x0000_t202" style="position:absolute;margin-left:65.6pt;margin-top:3.2pt;width:31.15pt;height:26.8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4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69A08AC4" wp14:editId="4EF8687E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95605" cy="340995"/>
                <wp:effectExtent l="0" t="0" r="23495" b="20955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8AC4" id="_x0000_s1029" type="#_x0000_t202" style="position:absolute;margin-left:0;margin-top:1.05pt;width:31.15pt;height:26.85pt;z-index:2517534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8E8" w:rsidRPr="000A42B3" w:rsidRDefault="00F148E8" w:rsidP="00F148E8">
      <w:pPr>
        <w:jc w:val="both"/>
        <w:rPr>
          <w:rFonts w:ascii="Comic Sans MS" w:hAnsi="Comic Sans MS"/>
          <w:sz w:val="24"/>
          <w:szCs w:val="24"/>
        </w:rPr>
      </w:pPr>
    </w:p>
    <w:p w:rsidR="00F148E8" w:rsidRPr="000A42B3" w:rsidRDefault="00C74174" w:rsidP="00F148E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BA4B7E4" wp14:editId="392F7195">
                <wp:simplePos x="0" y="0"/>
                <wp:positionH relativeFrom="margin">
                  <wp:posOffset>1964055</wp:posOffset>
                </wp:positionH>
                <wp:positionV relativeFrom="paragraph">
                  <wp:posOffset>749944</wp:posOffset>
                </wp:positionV>
                <wp:extent cx="477672" cy="491320"/>
                <wp:effectExtent l="0" t="0" r="17780" b="0"/>
                <wp:wrapNone/>
                <wp:docPr id="60" name="Block Arc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2" cy="491320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D056E" id="Block Arc 60" o:spid="_x0000_s1026" style="position:absolute;margin-left:154.65pt;margin-top:59.05pt;width:37.6pt;height:38.7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77672,49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" path="m,245660c,109986,106931,,238836,,370741,,477672,109986,477672,245660r-119418,c358254,175938,304789,119418,238836,119418v-65953,,-119418,56520,-119418,126242l,245660xe" fillcolor="#5b9bd5" strokecolor="#41719c" strokeweight="1pt">
                <v:stroke joinstyle="miter"/>
                <v:path arrowok="t" o:connecttype="custom" o:connectlocs="0,245660;238836,0;477672,245660;358254,245660;238836,119418;119418,245660;0,245660" o:connectangles="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3AF9530" wp14:editId="31FB55CA">
                <wp:simplePos x="0" y="0"/>
                <wp:positionH relativeFrom="margin">
                  <wp:posOffset>982345</wp:posOffset>
                </wp:positionH>
                <wp:positionV relativeFrom="paragraph">
                  <wp:posOffset>654978</wp:posOffset>
                </wp:positionV>
                <wp:extent cx="982639" cy="709683"/>
                <wp:effectExtent l="0" t="0" r="27305" b="0"/>
                <wp:wrapNone/>
                <wp:docPr id="59" name="Block Arc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5076A" id="Block Arc 59" o:spid="_x0000_s1026" style="position:absolute;margin-left:77.35pt;margin-top:51.55pt;width:77.35pt;height:55.9pt;z-index:2517657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3AF9530" wp14:editId="31FB55CA">
                <wp:simplePos x="0" y="0"/>
                <wp:positionH relativeFrom="margin">
                  <wp:posOffset>13648</wp:posOffset>
                </wp:positionH>
                <wp:positionV relativeFrom="paragraph">
                  <wp:posOffset>654856</wp:posOffset>
                </wp:positionV>
                <wp:extent cx="982639" cy="709683"/>
                <wp:effectExtent l="0" t="0" r="27305" b="0"/>
                <wp:wrapNone/>
                <wp:docPr id="58" name="Block Arc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E370E" id="Block Arc 58" o:spid="_x0000_s1026" style="position:absolute;margin-left:1.05pt;margin-top:51.55pt;width:77.35pt;height:55.9pt;z-index:251763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 w:rsidR="00F148E8" w:rsidRPr="000A42B3">
        <w:rPr>
          <w:rFonts w:ascii="Comic Sans MS" w:hAnsi="Comic Sans MS"/>
          <w:sz w:val="24"/>
          <w:szCs w:val="24"/>
        </w:rPr>
        <w:t>Next the units need to be added. A smaller bump (baby bump) should be drawn to represent this. The answer should be written underneath the line or inside the bump and also by the calculation.</w:t>
      </w:r>
    </w:p>
    <w:p w:rsidR="00F148E8" w:rsidRPr="000A42B3" w:rsidRDefault="00F148E8" w:rsidP="00F148E8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:rsidR="00F148E8" w:rsidRPr="000A42B3" w:rsidRDefault="00C74174" w:rsidP="00F148E8">
      <w:pPr>
        <w:jc w:val="both"/>
        <w:rPr>
          <w:rFonts w:ascii="CCW Cursive Writing 7" w:hAnsi="CCW Cursive Writing 7"/>
          <w:sz w:val="24"/>
          <w:szCs w:val="24"/>
        </w:rPr>
      </w:pP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1FFAFF50" wp14:editId="7B215D0D">
                <wp:simplePos x="0" y="0"/>
                <wp:positionH relativeFrom="margin">
                  <wp:posOffset>2294255</wp:posOffset>
                </wp:positionH>
                <wp:positionV relativeFrom="paragraph">
                  <wp:posOffset>39370</wp:posOffset>
                </wp:positionV>
                <wp:extent cx="395605" cy="340995"/>
                <wp:effectExtent l="0" t="0" r="23495" b="2095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AFF50" id="_x0000_s1030" type="#_x0000_t202" style="position:absolute;left:0;text-align:left;margin-left:180.65pt;margin-top:3.1pt;width:31.15pt;height:26.8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79FD89C9" wp14:editId="0E9BE50D">
                <wp:simplePos x="0" y="0"/>
                <wp:positionH relativeFrom="margin">
                  <wp:posOffset>1748790</wp:posOffset>
                </wp:positionH>
                <wp:positionV relativeFrom="paragraph">
                  <wp:posOffset>40005</wp:posOffset>
                </wp:positionV>
                <wp:extent cx="395605" cy="340995"/>
                <wp:effectExtent l="0" t="0" r="23495" b="20955"/>
                <wp:wrapSquare wrapText="bothSides"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D89C9" id="_x0000_s1031" type="#_x0000_t202" style="position:absolute;left:0;text-align:left;margin-left:137.7pt;margin-top:3.15pt;width:31.15pt;height:26.8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2C2542A2" wp14:editId="2C7A1A2B">
                <wp:simplePos x="0" y="0"/>
                <wp:positionH relativeFrom="margin">
                  <wp:posOffset>765175</wp:posOffset>
                </wp:positionH>
                <wp:positionV relativeFrom="paragraph">
                  <wp:posOffset>53975</wp:posOffset>
                </wp:positionV>
                <wp:extent cx="395605" cy="340995"/>
                <wp:effectExtent l="0" t="0" r="23495" b="20955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4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542A2" id="_x0000_s1032" type="#_x0000_t202" style="position:absolute;left:0;text-align:left;margin-left:60.25pt;margin-top:4.25pt;width:31.15pt;height:26.8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4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2C2542A2" wp14:editId="2C7A1A2B">
                <wp:simplePos x="0" y="0"/>
                <wp:positionH relativeFrom="margin">
                  <wp:align>left</wp:align>
                </wp:positionH>
                <wp:positionV relativeFrom="paragraph">
                  <wp:posOffset>54610</wp:posOffset>
                </wp:positionV>
                <wp:extent cx="395605" cy="340995"/>
                <wp:effectExtent l="0" t="0" r="23495" b="2095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542A2" id="_x0000_s1033" type="#_x0000_t202" style="position:absolute;left:0;text-align:left;margin-left:0;margin-top:4.3pt;width:31.15pt;height:26.85pt;z-index:2517698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8E8" w:rsidRPr="000A42B3" w:rsidRDefault="00F148E8" w:rsidP="00F148E8">
      <w:pPr>
        <w:jc w:val="both"/>
        <w:rPr>
          <w:rFonts w:ascii="CCW Cursive Writing 7" w:hAnsi="CCW Cursive Writing 7"/>
          <w:sz w:val="24"/>
          <w:szCs w:val="24"/>
        </w:rPr>
      </w:pPr>
    </w:p>
    <w:p w:rsidR="00F148E8" w:rsidRPr="000A42B3" w:rsidRDefault="00F148E8" w:rsidP="00F148E8">
      <w:pPr>
        <w:jc w:val="both"/>
        <w:rPr>
          <w:rFonts w:ascii="CCW Cursive Writing 7" w:hAnsi="CCW Cursive Writing 7"/>
          <w:b/>
          <w:sz w:val="24"/>
          <w:szCs w:val="24"/>
          <w:u w:val="single"/>
        </w:rPr>
      </w:pPr>
      <w:r w:rsidRPr="000A42B3">
        <w:rPr>
          <w:rFonts w:ascii="CCW Cursive Writing 7" w:hAnsi="CCW Cursive Writing 7"/>
          <w:b/>
          <w:sz w:val="24"/>
          <w:szCs w:val="24"/>
          <w:u w:val="single"/>
        </w:rPr>
        <w:t>Subtraction</w:t>
      </w:r>
    </w:p>
    <w:p w:rsidR="00F148E8" w:rsidRPr="000A42B3" w:rsidRDefault="000A42B3" w:rsidP="00F148E8">
      <w:pPr>
        <w:jc w:val="both"/>
        <w:rPr>
          <w:rFonts w:ascii="CCW Cursive Writing 7" w:hAnsi="CCW Cursive Writing 7"/>
          <w:sz w:val="24"/>
          <w:szCs w:val="24"/>
        </w:rPr>
      </w:pPr>
      <w:r w:rsidRPr="000A42B3">
        <w:rPr>
          <w:rFonts w:ascii="CCW Cursive Writing 7" w:hAnsi="CCW Cursive Writing 7"/>
          <w:sz w:val="24"/>
          <w:szCs w:val="24"/>
        </w:rPr>
        <w:t xml:space="preserve">We explain and reinforce to your child, throughout the year, </w:t>
      </w:r>
      <w:r w:rsidR="00F148E8" w:rsidRPr="000A42B3">
        <w:rPr>
          <w:rFonts w:ascii="CCW Cursive Writing 7" w:hAnsi="CCW Cursive Writing 7"/>
          <w:sz w:val="24"/>
          <w:szCs w:val="24"/>
        </w:rPr>
        <w:t xml:space="preserve">that subtraction can only be done in </w:t>
      </w:r>
      <w:r w:rsidR="00F148E8" w:rsidRPr="000A42B3">
        <w:rPr>
          <w:rFonts w:ascii="CCW Cursive Writing 7" w:hAnsi="CCW Cursive Writing 7"/>
          <w:b/>
          <w:sz w:val="24"/>
          <w:szCs w:val="24"/>
        </w:rPr>
        <w:t>one way</w:t>
      </w:r>
      <w:r w:rsidR="00F148E8" w:rsidRPr="000A42B3">
        <w:rPr>
          <w:rFonts w:ascii="CCW Cursive Writing 7" w:hAnsi="CCW Cursive Writing 7"/>
          <w:sz w:val="24"/>
          <w:szCs w:val="24"/>
        </w:rPr>
        <w:t xml:space="preserve"> otherwise they will end up with a </w:t>
      </w:r>
      <w:r w:rsidR="00F148E8" w:rsidRPr="000A42B3">
        <w:rPr>
          <w:rFonts w:ascii="CCW Cursive Writing 7" w:hAnsi="CCW Cursive Writing 7"/>
          <w:b/>
          <w:sz w:val="24"/>
          <w:szCs w:val="24"/>
        </w:rPr>
        <w:t>negative number</w:t>
      </w:r>
      <w:r w:rsidR="00F148E8" w:rsidRPr="000A42B3">
        <w:rPr>
          <w:rFonts w:ascii="CCW Cursive Writing 7" w:hAnsi="CCW Cursive Writing 7"/>
          <w:sz w:val="24"/>
          <w:szCs w:val="24"/>
        </w:rPr>
        <w:t xml:space="preserve">. </w:t>
      </w:r>
      <w:r w:rsidRPr="000A42B3">
        <w:rPr>
          <w:rFonts w:ascii="CCW Cursive Writing 7" w:hAnsi="CCW Cursive Writing 7"/>
          <w:sz w:val="24"/>
          <w:szCs w:val="24"/>
        </w:rPr>
        <w:t xml:space="preserve">The method below is called the ‘blank number line’ and is the method your child will be taught to use in school.  </w:t>
      </w: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FB3385" w:rsidP="00F148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example:</w:t>
      </w:r>
    </w:p>
    <w:p w:rsidR="00F148E8" w:rsidRDefault="00F148E8" w:rsidP="00F148E8">
      <w:pPr>
        <w:rPr>
          <w:rFonts w:ascii="Comic Sans MS" w:hAnsi="Comic Sans MS"/>
          <w:sz w:val="24"/>
          <w:szCs w:val="24"/>
        </w:rPr>
      </w:pPr>
      <w:r w:rsidRPr="000A42B3">
        <w:rPr>
          <w:rFonts w:ascii="Comic Sans MS" w:hAnsi="Comic Sans MS"/>
          <w:sz w:val="24"/>
          <w:szCs w:val="24"/>
        </w:rPr>
        <w:t>45 - 23</w:t>
      </w:r>
      <w:r w:rsidR="00FB3385">
        <w:rPr>
          <w:rFonts w:ascii="Comic Sans MS" w:hAnsi="Comic Sans MS"/>
          <w:sz w:val="24"/>
          <w:szCs w:val="24"/>
        </w:rPr>
        <w:t xml:space="preserve"> =</w:t>
      </w:r>
    </w:p>
    <w:p w:rsidR="00FB3385" w:rsidRPr="000A42B3" w:rsidRDefault="00FB3385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  <w:r w:rsidRPr="000A42B3">
        <w:rPr>
          <w:rFonts w:ascii="Comic Sans MS" w:hAnsi="Comic Sans MS"/>
          <w:sz w:val="24"/>
          <w:szCs w:val="24"/>
        </w:rPr>
        <w:t>First your child needs to use a ruler to draw their number line:</w:t>
      </w:r>
    </w:p>
    <w:p w:rsidR="00F148E8" w:rsidRPr="000A42B3" w:rsidRDefault="00F148E8" w:rsidP="00F148E8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  <w:r w:rsidRPr="000A42B3">
        <w:rPr>
          <w:rFonts w:ascii="Comic Sans MS" w:hAnsi="Comic Sans MS"/>
          <w:sz w:val="24"/>
          <w:szCs w:val="24"/>
        </w:rPr>
        <w:t xml:space="preserve">Next your child should look at the calculation and find the largest number and write it at the </w:t>
      </w:r>
      <w:r w:rsidRPr="000A42B3">
        <w:rPr>
          <w:rFonts w:ascii="Comic Sans MS" w:hAnsi="Comic Sans MS"/>
          <w:b/>
          <w:sz w:val="24"/>
          <w:szCs w:val="24"/>
          <w:u w:val="single"/>
        </w:rPr>
        <w:t>end</w:t>
      </w:r>
      <w:r w:rsidRPr="000A42B3">
        <w:rPr>
          <w:rFonts w:ascii="Comic Sans MS" w:hAnsi="Comic Sans MS"/>
          <w:sz w:val="24"/>
          <w:szCs w:val="24"/>
        </w:rPr>
        <w:t xml:space="preserve"> of the blank number line (in this case 45):</w:t>
      </w:r>
    </w:p>
    <w:p w:rsidR="00F148E8" w:rsidRPr="000A42B3" w:rsidRDefault="00F148E8" w:rsidP="00F148E8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:rsidR="00F148E8" w:rsidRPr="000A42B3" w:rsidRDefault="00FB3385" w:rsidP="00F148E8">
      <w:pPr>
        <w:rPr>
          <w:rFonts w:ascii="Comic Sans MS" w:hAnsi="Comic Sans MS"/>
          <w:sz w:val="24"/>
          <w:szCs w:val="24"/>
        </w:rPr>
      </w:pP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395605" cy="340995"/>
                <wp:effectExtent l="0" t="0" r="2349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20.05pt;margin-top:1.05pt;width:31.15pt;height:26.85pt;z-index:251717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" fillcolor="white [3212]" strokecolor="white [3212]">
                <v:textbox>
                  <w:txbxContent>
                    <w:p w:rsidR="00FB3385" w:rsidRPr="00FB3385" w:rsidRDefault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FB3385">
                        <w:rPr>
                          <w:rFonts w:ascii="Comic Sans MS" w:hAnsi="Comic Sans MS"/>
                          <w:sz w:val="24"/>
                        </w:rPr>
                        <w:t>45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FB3385" w:rsidP="00F148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21726A8" wp14:editId="4D329A93">
                <wp:simplePos x="0" y="0"/>
                <wp:positionH relativeFrom="margin">
                  <wp:posOffset>3712191</wp:posOffset>
                </wp:positionH>
                <wp:positionV relativeFrom="paragraph">
                  <wp:posOffset>644496</wp:posOffset>
                </wp:positionV>
                <wp:extent cx="982639" cy="709683"/>
                <wp:effectExtent l="0" t="0" r="27305" b="0"/>
                <wp:wrapNone/>
                <wp:docPr id="37" name="Block Ar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6DD54" id="Block Arc 37" o:spid="_x0000_s1026" style="position:absolute;margin-left:292.3pt;margin-top:50.75pt;width:77.35pt;height:55.9pt;z-index:251722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648856</wp:posOffset>
                </wp:positionV>
                <wp:extent cx="982639" cy="709683"/>
                <wp:effectExtent l="0" t="0" r="27305" b="0"/>
                <wp:wrapNone/>
                <wp:docPr id="36" name="Block Arc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C84BA" id="Block Arc 36" o:spid="_x0000_s1026" style="position:absolute;margin-left:26.15pt;margin-top:51.1pt;width:77.35pt;height:55.9pt;z-index:2517207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" path="m,354842c,158868,219971,,491320,,762669,,982640,158868,982640,354842r-177422,c805218,256855,664681,177421,491319,177421v-173362,,-313899,79434,-313899,177421l,354842xe" fillcolor="#5b9bd5 [3204]" strokecolor="#1f4d78 [1604]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 w:rsidR="00F148E8" w:rsidRPr="000A42B3">
        <w:rPr>
          <w:rFonts w:ascii="Comic Sans MS" w:hAnsi="Comic Sans MS"/>
          <w:sz w:val="24"/>
          <w:szCs w:val="24"/>
        </w:rPr>
        <w:t>Then the tens of the other number need to be subtracted. Your child should draw a big bump to represent each ten. Finally the answer should be written underneath the line or inside the bump:</w:t>
      </w:r>
    </w:p>
    <w:p w:rsidR="00F148E8" w:rsidRPr="000A42B3" w:rsidRDefault="00F148E8" w:rsidP="00F148E8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:rsidR="00F148E8" w:rsidRPr="000A42B3" w:rsidRDefault="00FB3385" w:rsidP="00F148E8">
      <w:pPr>
        <w:rPr>
          <w:rFonts w:ascii="Comic Sans MS" w:hAnsi="Comic Sans MS"/>
          <w:sz w:val="24"/>
          <w:szCs w:val="24"/>
        </w:rPr>
      </w:pP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BD88959" wp14:editId="6D1A05F4">
                <wp:simplePos x="0" y="0"/>
                <wp:positionH relativeFrom="margin">
                  <wp:posOffset>3548380</wp:posOffset>
                </wp:positionH>
                <wp:positionV relativeFrom="paragraph">
                  <wp:posOffset>57150</wp:posOffset>
                </wp:positionV>
                <wp:extent cx="395605" cy="340995"/>
                <wp:effectExtent l="0" t="0" r="23495" b="20955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 w:rsidP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88959" id="_x0000_s1035" type="#_x0000_t202" style="position:absolute;margin-left:279.4pt;margin-top:4.5pt;width:31.15pt;height:26.8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" fillcolor="window" strokecolor="window">
                <v:textbox>
                  <w:txbxContent>
                    <w:p w:rsidR="00FB3385" w:rsidRPr="00FB3385" w:rsidRDefault="00FB3385" w:rsidP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0B5DD60" wp14:editId="0BFAA317">
                <wp:simplePos x="0" y="0"/>
                <wp:positionH relativeFrom="margin">
                  <wp:posOffset>4530725</wp:posOffset>
                </wp:positionH>
                <wp:positionV relativeFrom="paragraph">
                  <wp:posOffset>57150</wp:posOffset>
                </wp:positionV>
                <wp:extent cx="395605" cy="340995"/>
                <wp:effectExtent l="0" t="0" r="23495" b="20955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 w:rsidP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5DD60" id="_x0000_s1036" type="#_x0000_t202" style="position:absolute;margin-left:356.75pt;margin-top:4.5pt;width:31.15pt;height:26.8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" fillcolor="window" strokecolor="window">
                <v:textbox>
                  <w:txbxContent>
                    <w:p w:rsidR="00FB3385" w:rsidRPr="00FB3385" w:rsidRDefault="00FB3385" w:rsidP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AA1B6AC" wp14:editId="28E9D27B">
                <wp:simplePos x="0" y="0"/>
                <wp:positionH relativeFrom="margin">
                  <wp:posOffset>5308600</wp:posOffset>
                </wp:positionH>
                <wp:positionV relativeFrom="paragraph">
                  <wp:posOffset>53975</wp:posOffset>
                </wp:positionV>
                <wp:extent cx="395605" cy="340995"/>
                <wp:effectExtent l="0" t="0" r="23495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 w:rsidP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1B6AC" id="_x0000_s1037" type="#_x0000_t202" style="position:absolute;margin-left:418pt;margin-top:4.25pt;width:31.15pt;height:26.8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" fillcolor="window" strokecolor="window">
                <v:textbox>
                  <w:txbxContent>
                    <w:p w:rsidR="00FB3385" w:rsidRPr="00FB3385" w:rsidRDefault="00FB3385" w:rsidP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FB3385">
                        <w:rPr>
                          <w:rFonts w:ascii="Comic Sans MS" w:hAnsi="Comic Sans MS"/>
                          <w:sz w:val="24"/>
                        </w:rPr>
                        <w:t>45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8E8" w:rsidRPr="000A42B3" w:rsidRDefault="00F148E8" w:rsidP="00F148E8">
      <w:pPr>
        <w:rPr>
          <w:rFonts w:ascii="Comic Sans MS" w:hAnsi="Comic Sans MS"/>
          <w:sz w:val="24"/>
          <w:szCs w:val="24"/>
        </w:rPr>
      </w:pPr>
    </w:p>
    <w:p w:rsidR="00F148E8" w:rsidRPr="000A42B3" w:rsidRDefault="00C74174" w:rsidP="00F148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EDD7732" wp14:editId="6132715C">
                <wp:simplePos x="0" y="0"/>
                <wp:positionH relativeFrom="margin">
                  <wp:posOffset>2211089</wp:posOffset>
                </wp:positionH>
                <wp:positionV relativeFrom="paragraph">
                  <wp:posOffset>756550</wp:posOffset>
                </wp:positionV>
                <wp:extent cx="477672" cy="491320"/>
                <wp:effectExtent l="0" t="0" r="17780" b="0"/>
                <wp:wrapNone/>
                <wp:docPr id="47" name="Block Ar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2" cy="491320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9F5F6" id="Block Arc 47" o:spid="_x0000_s1026" style="position:absolute;margin-left:174.1pt;margin-top:59.55pt;width:37.6pt;height:38.7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77672,49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" path="m,245660c,109986,106931,,238836,,370741,,477672,109986,477672,245660r-119418,c358254,175938,304789,119418,238836,119418v-65953,,-119418,56520,-119418,126242l,245660xe" fillcolor="#5b9bd5" strokecolor="#41719c" strokeweight="1pt">
                <v:stroke joinstyle="miter"/>
                <v:path arrowok="t" o:connecttype="custom" o:connectlocs="0,245660;238836,0;477672,245660;358254,245660;238836,119418;119418,245660;0,245660" o:connectangles="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DD7732" wp14:editId="6132715C">
                <wp:simplePos x="0" y="0"/>
                <wp:positionH relativeFrom="margin">
                  <wp:posOffset>2688609</wp:posOffset>
                </wp:positionH>
                <wp:positionV relativeFrom="paragraph">
                  <wp:posOffset>756427</wp:posOffset>
                </wp:positionV>
                <wp:extent cx="477672" cy="491320"/>
                <wp:effectExtent l="0" t="0" r="17780" b="0"/>
                <wp:wrapNone/>
                <wp:docPr id="46" name="Block Arc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2" cy="491320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19573" id="Block Arc 46" o:spid="_x0000_s1026" style="position:absolute;margin-left:211.7pt;margin-top:59.55pt;width:37.6pt;height:38.7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77672,49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" path="m,245660c,109986,106931,,238836,,370741,,477672,109986,477672,245660r-119418,c358254,175938,304789,119418,238836,119418v-65953,,-119418,56520,-119418,126242l,245660xe" fillcolor="#5b9bd5" strokecolor="#41719c" strokeweight="1pt">
                <v:stroke joinstyle="miter"/>
                <v:path arrowok="t" o:connecttype="custom" o:connectlocs="0,245660;238836,0;477672,245660;358254,245660;238836,119418;119418,245660;0,245660" o:connectangles="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566AC11" wp14:editId="5EE3F844">
                <wp:simplePos x="0" y="0"/>
                <wp:positionH relativeFrom="margin">
                  <wp:posOffset>3180080</wp:posOffset>
                </wp:positionH>
                <wp:positionV relativeFrom="paragraph">
                  <wp:posOffset>760237</wp:posOffset>
                </wp:positionV>
                <wp:extent cx="477672" cy="491320"/>
                <wp:effectExtent l="0" t="0" r="17780" b="0"/>
                <wp:wrapNone/>
                <wp:docPr id="45" name="Block Arc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2" cy="491320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44763" id="Block Arc 45" o:spid="_x0000_s1026" style="position:absolute;margin-left:250.4pt;margin-top:59.85pt;width:37.6pt;height:38.7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77672,49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" path="m,245660c,109986,106931,,238836,,370741,,477672,109986,477672,245660r-119418,c358254,175938,304789,119418,238836,119418v-65953,,-119418,56520,-119418,126242l,245660xe" fillcolor="#5b9bd5" strokecolor="#41719c" strokeweight="1pt">
                <v:stroke joinstyle="miter"/>
                <v:path arrowok="t" o:connecttype="custom" o:connectlocs="0,245660;238836,0;477672,245660;358254,245660;238836,119418;119418,245660;0,245660" o:connectangles="0,0,0,0,0,0,0"/>
                <w10:wrap anchorx="margin"/>
              </v:shape>
            </w:pict>
          </mc:Fallback>
        </mc:AlternateContent>
      </w:r>
      <w:r w:rsid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29014B4" wp14:editId="7C770EAF">
                <wp:simplePos x="0" y="0"/>
                <wp:positionH relativeFrom="margin">
                  <wp:posOffset>3657600</wp:posOffset>
                </wp:positionH>
                <wp:positionV relativeFrom="paragraph">
                  <wp:posOffset>658106</wp:posOffset>
                </wp:positionV>
                <wp:extent cx="982639" cy="709683"/>
                <wp:effectExtent l="0" t="0" r="27305" b="0"/>
                <wp:wrapNone/>
                <wp:docPr id="41" name="Block Arc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36B35" id="Block Arc 41" o:spid="_x0000_s1026" style="position:absolute;margin-left:4in;margin-top:51.8pt;width:77.35pt;height:55.9pt;z-index:251730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 w:rsid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2268325" wp14:editId="0A81F038">
                <wp:simplePos x="0" y="0"/>
                <wp:positionH relativeFrom="margin">
                  <wp:posOffset>4693920</wp:posOffset>
                </wp:positionH>
                <wp:positionV relativeFrom="paragraph">
                  <wp:posOffset>657860</wp:posOffset>
                </wp:positionV>
                <wp:extent cx="982639" cy="709683"/>
                <wp:effectExtent l="0" t="0" r="27305" b="0"/>
                <wp:wrapNone/>
                <wp:docPr id="40" name="Block Arc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9" cy="709683"/>
                        </a:xfrm>
                        <a:prstGeom prst="blockArc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5C103" id="Block Arc 40" o:spid="_x0000_s1026" style="position:absolute;margin-left:369.6pt;margin-top:51.8pt;width:77.35pt;height:55.9pt;z-index:251728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82639,70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" path="m,354842c,158868,219971,,491320,,762669,,982640,158868,982640,354842r-177422,c805218,256855,664681,177421,491319,177421v-173362,,-313899,79434,-313899,177421l,354842xe" fillcolor="#5b9bd5" strokecolor="#41719c" strokeweight="1pt">
                <v:stroke joinstyle="miter"/>
                <v:path arrowok="t" o:connecttype="custom" o:connectlocs="0,354842;491320,0;982640,354842;805218,354842;491319,177421;177420,354842;0,354842" o:connectangles="0,0,0,0,0,0,0"/>
                <w10:wrap anchorx="margin"/>
              </v:shape>
            </w:pict>
          </mc:Fallback>
        </mc:AlternateContent>
      </w:r>
      <w:r w:rsidR="00F148E8" w:rsidRPr="000A42B3">
        <w:rPr>
          <w:rFonts w:ascii="Comic Sans MS" w:hAnsi="Comic Sans MS"/>
          <w:sz w:val="24"/>
          <w:szCs w:val="24"/>
        </w:rPr>
        <w:t>Next the units need to be subtracted. A smaller bump (baby bump) should be drawn to represent this. The answer should be written underneath the line or inside the bump and also by the calculation.</w:t>
      </w:r>
      <w:r w:rsidR="00FB3385" w:rsidRPr="00FB3385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</w:p>
    <w:p w:rsidR="000A42B3" w:rsidRPr="00241ECC" w:rsidRDefault="000A42B3" w:rsidP="00F148E8">
      <w:pPr>
        <w:pBdr>
          <w:bottom w:val="single" w:sz="12" w:space="1" w:color="auto"/>
        </w:pBdr>
        <w:rPr>
          <w:rFonts w:ascii="Comic Sans MS" w:hAnsi="Comic Sans MS"/>
          <w:sz w:val="26"/>
          <w:szCs w:val="26"/>
        </w:rPr>
      </w:pPr>
    </w:p>
    <w:p w:rsidR="00F148E8" w:rsidRPr="000A42B3" w:rsidRDefault="00C74174" w:rsidP="00F148E8">
      <w:pPr>
        <w:jc w:val="both"/>
        <w:rPr>
          <w:rFonts w:ascii="CCW Cursive Writing 7" w:hAnsi="CCW Cursive Writing 7"/>
          <w:b/>
          <w:sz w:val="24"/>
          <w:u w:val="single"/>
        </w:rPr>
      </w:pP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17DEB05D" wp14:editId="5520A7A4">
                <wp:simplePos x="0" y="0"/>
                <wp:positionH relativeFrom="margin">
                  <wp:posOffset>2483485</wp:posOffset>
                </wp:positionH>
                <wp:positionV relativeFrom="paragraph">
                  <wp:posOffset>12700</wp:posOffset>
                </wp:positionV>
                <wp:extent cx="395605" cy="340995"/>
                <wp:effectExtent l="0" t="0" r="23495" b="20955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EB05D" id="_x0000_s1038" type="#_x0000_t202" style="position:absolute;left:0;text-align:left;margin-left:195.55pt;margin-top:1pt;width:31.15pt;height:26.8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17DEB05D" wp14:editId="5520A7A4">
                <wp:simplePos x="0" y="0"/>
                <wp:positionH relativeFrom="margin">
                  <wp:posOffset>2005965</wp:posOffset>
                </wp:positionH>
                <wp:positionV relativeFrom="paragraph">
                  <wp:posOffset>13335</wp:posOffset>
                </wp:positionV>
                <wp:extent cx="395605" cy="340995"/>
                <wp:effectExtent l="0" t="0" r="23495" b="20955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EB05D" id="_x0000_s1039" type="#_x0000_t202" style="position:absolute;left:0;text-align:left;margin-left:157.95pt;margin-top:1.05pt;width:31.15pt;height:26.8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17DEB05D" wp14:editId="5520A7A4">
                <wp:simplePos x="0" y="0"/>
                <wp:positionH relativeFrom="margin">
                  <wp:posOffset>2988310</wp:posOffset>
                </wp:positionH>
                <wp:positionV relativeFrom="paragraph">
                  <wp:posOffset>13335</wp:posOffset>
                </wp:positionV>
                <wp:extent cx="395605" cy="340995"/>
                <wp:effectExtent l="0" t="0" r="23495" b="20955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74" w:rsidRPr="00FB3385" w:rsidRDefault="00C74174" w:rsidP="00C741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EB05D" id="_x0000_s1040" type="#_x0000_t202" style="position:absolute;left:0;text-align:left;margin-left:235.3pt;margin-top:1.05pt;width:31.15pt;height:26.8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" fillcolor="window" strokecolor="window">
                <v:textbox>
                  <w:txbxContent>
                    <w:p w:rsidR="00C74174" w:rsidRPr="00FB3385" w:rsidRDefault="00C74174" w:rsidP="00C741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385"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58DB5FB2" wp14:editId="72F30DC5">
                <wp:simplePos x="0" y="0"/>
                <wp:positionH relativeFrom="margin">
                  <wp:posOffset>4489450</wp:posOffset>
                </wp:positionH>
                <wp:positionV relativeFrom="paragraph">
                  <wp:posOffset>13335</wp:posOffset>
                </wp:positionV>
                <wp:extent cx="395605" cy="340995"/>
                <wp:effectExtent l="0" t="0" r="23495" b="2095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 w:rsidP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B5FB2" id="_x0000_s1041" type="#_x0000_t202" style="position:absolute;left:0;text-align:left;margin-left:353.5pt;margin-top:1.05pt;width:31.15pt;height:26.8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" fillcolor="window" strokecolor="window">
                <v:textbox>
                  <w:txbxContent>
                    <w:p w:rsidR="00FB3385" w:rsidRPr="00FB3385" w:rsidRDefault="00FB3385" w:rsidP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385"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02826930" wp14:editId="6009FB9A">
                <wp:simplePos x="0" y="0"/>
                <wp:positionH relativeFrom="margin">
                  <wp:posOffset>5390515</wp:posOffset>
                </wp:positionH>
                <wp:positionV relativeFrom="paragraph">
                  <wp:posOffset>12700</wp:posOffset>
                </wp:positionV>
                <wp:extent cx="395605" cy="340995"/>
                <wp:effectExtent l="0" t="0" r="23495" b="20955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 w:rsidP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26930" id="_x0000_s1042" type="#_x0000_t202" style="position:absolute;left:0;text-align:left;margin-left:424.45pt;margin-top:1pt;width:31.15pt;height:26.8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" fillcolor="window" strokecolor="window">
                <v:textbox>
                  <w:txbxContent>
                    <w:p w:rsidR="00FB3385" w:rsidRPr="00FB3385" w:rsidRDefault="00FB3385" w:rsidP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FB3385">
                        <w:rPr>
                          <w:rFonts w:ascii="Comic Sans MS" w:hAnsi="Comic Sans MS"/>
                          <w:sz w:val="24"/>
                        </w:rPr>
                        <w:t>45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385" w:rsidRPr="00FB338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C0E3927" wp14:editId="68B33E65">
                <wp:simplePos x="0" y="0"/>
                <wp:positionH relativeFrom="margin">
                  <wp:posOffset>3507105</wp:posOffset>
                </wp:positionH>
                <wp:positionV relativeFrom="paragraph">
                  <wp:posOffset>13335</wp:posOffset>
                </wp:positionV>
                <wp:extent cx="395605" cy="340995"/>
                <wp:effectExtent l="0" t="0" r="23495" b="2095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605" cy="340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385" w:rsidRPr="00FB3385" w:rsidRDefault="00FB3385" w:rsidP="00FB33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</w:t>
                            </w:r>
                            <w:r w:rsidRPr="00FB3385">
                              <w:rPr>
                                <w:rFonts w:ascii="Comic Sans MS" w:hAnsi="Comic Sans MS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E3927" id="_x0000_s1043" type="#_x0000_t202" style="position:absolute;left:0;text-align:left;margin-left:276.15pt;margin-top:1.05pt;width:31.15pt;height:26.8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" fillcolor="window" strokecolor="window">
                <v:textbox>
                  <w:txbxContent>
                    <w:p w:rsidR="00FB3385" w:rsidRPr="00FB3385" w:rsidRDefault="00FB3385" w:rsidP="00FB33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  <w:r w:rsidRPr="00FB3385"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A42B3" w:rsidRDefault="000A42B3" w:rsidP="00F148E8">
      <w:pPr>
        <w:jc w:val="both"/>
        <w:rPr>
          <w:rFonts w:ascii="CCW Cursive Writing 7" w:hAnsi="CCW Cursive Writing 7"/>
          <w:b/>
          <w:sz w:val="24"/>
          <w:u w:val="single"/>
        </w:rPr>
      </w:pPr>
      <w:r w:rsidRPr="000A42B3">
        <w:rPr>
          <w:rFonts w:ascii="CCW Cursive Writing 7" w:hAnsi="CCW Cursive Writing 7"/>
          <w:b/>
          <w:sz w:val="24"/>
          <w:u w:val="single"/>
        </w:rPr>
        <w:t xml:space="preserve">Multiplication </w:t>
      </w:r>
    </w:p>
    <w:p w:rsidR="000A42B3" w:rsidRDefault="000A42B3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sz w:val="24"/>
        </w:rPr>
        <w:t xml:space="preserve">We explain and </w:t>
      </w:r>
      <w:r w:rsidRPr="00F148E8">
        <w:rPr>
          <w:rFonts w:ascii="CCW Cursive Writing 7" w:hAnsi="CCW Cursive Writing 7"/>
          <w:sz w:val="24"/>
        </w:rPr>
        <w:t>reinforce to your child</w:t>
      </w:r>
      <w:r>
        <w:rPr>
          <w:rFonts w:ascii="CCW Cursive Writing 7" w:hAnsi="CCW Cursive Writing 7"/>
          <w:sz w:val="24"/>
        </w:rPr>
        <w:t>, throughout the year,</w:t>
      </w:r>
      <w:r w:rsidRPr="00F148E8">
        <w:rPr>
          <w:rFonts w:ascii="CCW Cursive Writing 7" w:hAnsi="CCW Cursive Writing 7"/>
          <w:sz w:val="24"/>
        </w:rPr>
        <w:t xml:space="preserve"> that </w:t>
      </w:r>
      <w:r>
        <w:rPr>
          <w:rFonts w:ascii="CCW Cursive Writing 7" w:hAnsi="CCW Cursive Writing 7"/>
          <w:sz w:val="24"/>
        </w:rPr>
        <w:t>multiplicatio</w:t>
      </w:r>
      <w:r w:rsidRPr="00F148E8">
        <w:rPr>
          <w:rFonts w:ascii="CCW Cursive Writing 7" w:hAnsi="CCW Cursive Writing 7"/>
          <w:sz w:val="24"/>
        </w:rPr>
        <w:t xml:space="preserve">n can be done in </w:t>
      </w:r>
      <w:r w:rsidRPr="00F148E8">
        <w:rPr>
          <w:rFonts w:ascii="CCW Cursive Writing 7" w:hAnsi="CCW Cursive Writing 7"/>
          <w:b/>
          <w:sz w:val="24"/>
        </w:rPr>
        <w:t>any order</w:t>
      </w:r>
      <w:r>
        <w:rPr>
          <w:rFonts w:ascii="CCW Cursive Writing 7" w:hAnsi="CCW Cursive Writing 7"/>
          <w:b/>
          <w:sz w:val="24"/>
        </w:rPr>
        <w:t xml:space="preserve">. </w:t>
      </w:r>
      <w:r w:rsidRPr="000A42B3">
        <w:rPr>
          <w:rFonts w:ascii="CCW Cursive Writing 7" w:hAnsi="CCW Cursive Writing 7"/>
          <w:sz w:val="24"/>
        </w:rPr>
        <w:t>The method below is called ‘Arrays’ and</w:t>
      </w:r>
      <w:r>
        <w:rPr>
          <w:rFonts w:ascii="CCW Cursive Writing 7" w:hAnsi="CCW Cursive Writing 7"/>
          <w:sz w:val="24"/>
        </w:rPr>
        <w:t xml:space="preserve"> is the method your child will be taught to use in school.</w:t>
      </w:r>
      <w:r w:rsidR="00C74174">
        <w:rPr>
          <w:rFonts w:ascii="CCW Cursive Writing 7" w:hAnsi="CCW Cursive Writing 7"/>
          <w:sz w:val="24"/>
        </w:rPr>
        <w:t xml:space="preserve"> </w:t>
      </w:r>
    </w:p>
    <w:p w:rsidR="000A42B3" w:rsidRPr="00241ECC" w:rsidRDefault="000A42B3" w:rsidP="000A42B3">
      <w:pPr>
        <w:rPr>
          <w:rFonts w:ascii="Comic Sans MS" w:hAnsi="Comic Sans MS"/>
          <w:sz w:val="26"/>
          <w:szCs w:val="26"/>
        </w:rPr>
      </w:pPr>
      <w:r>
        <w:rPr>
          <w:rFonts w:ascii="CCW Cursive Writing 7" w:hAnsi="CCW Cursive Writing 7"/>
          <w:sz w:val="24"/>
        </w:rPr>
        <w:t xml:space="preserve"> </w:t>
      </w:r>
      <w:r w:rsidRPr="00241ECC">
        <w:rPr>
          <w:rFonts w:ascii="Comic Sans MS" w:hAnsi="Comic Sans MS"/>
          <w:sz w:val="26"/>
          <w:szCs w:val="26"/>
        </w:rPr>
        <w:t>For example:</w:t>
      </w:r>
    </w:p>
    <w:p w:rsidR="000A42B3" w:rsidRDefault="000A42B3" w:rsidP="00F148E8">
      <w:pPr>
        <w:jc w:val="both"/>
        <w:rPr>
          <w:rFonts w:ascii="Comic Sans MS" w:hAnsi="Comic Sans MS"/>
          <w:sz w:val="24"/>
        </w:rPr>
      </w:pPr>
      <w:r>
        <w:rPr>
          <w:rFonts w:ascii="CCW Cursive Writing 7" w:hAnsi="CCW Cursive Writing 7"/>
          <w:sz w:val="24"/>
        </w:rPr>
        <w:t xml:space="preserve"> </w:t>
      </w:r>
      <w:r w:rsidRPr="000A42B3">
        <w:rPr>
          <w:rFonts w:ascii="Comic Sans MS" w:hAnsi="Comic Sans MS"/>
          <w:sz w:val="24"/>
        </w:rPr>
        <w:t xml:space="preserve">2 x 3 = </w:t>
      </w:r>
    </w:p>
    <w:p w:rsidR="000A42B3" w:rsidRDefault="000A42B3" w:rsidP="00F148E8">
      <w:pPr>
        <w:jc w:val="both"/>
        <w:rPr>
          <w:rFonts w:ascii="Comic Sans MS" w:hAnsi="Comic Sans MS"/>
          <w:sz w:val="24"/>
        </w:rPr>
      </w:pPr>
    </w:p>
    <w:p w:rsidR="000A42B3" w:rsidRPr="00FB3385" w:rsidRDefault="000A42B3" w:rsidP="00F148E8">
      <w:pPr>
        <w:jc w:val="both"/>
        <w:rPr>
          <w:rFonts w:ascii="Comic Sans MS" w:hAnsi="Comic Sans MS"/>
          <w:sz w:val="24"/>
        </w:rPr>
      </w:pPr>
      <w:r w:rsidRPr="00FB3385">
        <w:rPr>
          <w:rFonts w:ascii="Comic Sans MS" w:hAnsi="Comic Sans MS"/>
          <w:sz w:val="24"/>
        </w:rPr>
        <w:lastRenderedPageBreak/>
        <w:t xml:space="preserve">Your child should identify the two numbers in the calculation (in this case 2 and 3). Your child should then choose a number to show how many dots to draw vertically. </w:t>
      </w:r>
    </w:p>
    <w:p w:rsidR="000A42B3" w:rsidRDefault="000A42B3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191827</wp:posOffset>
                </wp:positionV>
                <wp:extent cx="313899" cy="300251"/>
                <wp:effectExtent l="0" t="0" r="1016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4035B1" id="Oval 1" o:spid="_x0000_s1026" style="position:absolute;margin-left:7.5pt;margin-top:15.1pt;width:24.7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" fillcolor="red" strokecolor="#1f4d78 [1604]" strokeweight="1pt">
                <v:stroke joinstyle="miter"/>
              </v:oval>
            </w:pict>
          </mc:Fallback>
        </mc:AlternateContent>
      </w:r>
    </w:p>
    <w:p w:rsidR="000A42B3" w:rsidRDefault="000A42B3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6C93C9" wp14:editId="7A6E6806">
                <wp:simplePos x="0" y="0"/>
                <wp:positionH relativeFrom="column">
                  <wp:posOffset>109182</wp:posOffset>
                </wp:positionH>
                <wp:positionV relativeFrom="paragraph">
                  <wp:posOffset>281646</wp:posOffset>
                </wp:positionV>
                <wp:extent cx="313899" cy="300251"/>
                <wp:effectExtent l="0" t="0" r="10160" b="2413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614919" id="Oval 2" o:spid="_x0000_s1026" style="position:absolute;margin-left:8.6pt;margin-top:22.2pt;width:24.7pt;height:2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" fillcolor="red" strokecolor="#41719c" strokeweight="1pt">
                <v:stroke joinstyle="miter"/>
              </v:oval>
            </w:pict>
          </mc:Fallback>
        </mc:AlternateContent>
      </w:r>
    </w:p>
    <w:p w:rsidR="000A42B3" w:rsidRDefault="000A42B3" w:rsidP="00F148E8">
      <w:pPr>
        <w:jc w:val="both"/>
        <w:rPr>
          <w:rFonts w:ascii="CCW Cursive Writing 7" w:hAnsi="CCW Cursive Writing 7"/>
          <w:sz w:val="24"/>
        </w:rPr>
      </w:pPr>
    </w:p>
    <w:p w:rsidR="000A42B3" w:rsidRDefault="000A42B3" w:rsidP="00F148E8">
      <w:pPr>
        <w:jc w:val="both"/>
        <w:rPr>
          <w:rFonts w:ascii="CCW Cursive Writing 7" w:hAnsi="CCW Cursive Writing 7"/>
          <w:sz w:val="24"/>
        </w:rPr>
      </w:pPr>
    </w:p>
    <w:p w:rsidR="000D4746" w:rsidRDefault="000D4746" w:rsidP="00F148E8">
      <w:pPr>
        <w:jc w:val="both"/>
        <w:rPr>
          <w:rFonts w:ascii="Comic Sans MS" w:hAnsi="Comic Sans MS"/>
          <w:sz w:val="24"/>
        </w:rPr>
      </w:pPr>
      <w:r w:rsidRPr="00FB338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3168D" wp14:editId="6184C5E2">
                <wp:simplePos x="0" y="0"/>
                <wp:positionH relativeFrom="margin">
                  <wp:posOffset>1022985</wp:posOffset>
                </wp:positionH>
                <wp:positionV relativeFrom="paragraph">
                  <wp:posOffset>767080</wp:posOffset>
                </wp:positionV>
                <wp:extent cx="313690" cy="299720"/>
                <wp:effectExtent l="0" t="0" r="10160" b="2413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29972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4C1A29" id="Oval 7" o:spid="_x0000_s1026" style="position:absolute;margin-left:80.55pt;margin-top:60.4pt;width:24.7pt;height:23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 w:rsidRPr="00FB338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03168D" wp14:editId="6184C5E2">
                <wp:simplePos x="0" y="0"/>
                <wp:positionH relativeFrom="margin">
                  <wp:posOffset>1036955</wp:posOffset>
                </wp:positionH>
                <wp:positionV relativeFrom="paragraph">
                  <wp:posOffset>1175717</wp:posOffset>
                </wp:positionV>
                <wp:extent cx="313899" cy="300251"/>
                <wp:effectExtent l="0" t="0" r="10160" b="2413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3FAA6A" id="Oval 8" o:spid="_x0000_s1026" style="position:absolute;margin-left:81.65pt;margin-top:92.6pt;width:24.7pt;height:23.6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 w:rsidRPr="00FB338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46A958" wp14:editId="28DB88CF">
                <wp:simplePos x="0" y="0"/>
                <wp:positionH relativeFrom="column">
                  <wp:posOffset>558165</wp:posOffset>
                </wp:positionH>
                <wp:positionV relativeFrom="paragraph">
                  <wp:posOffset>1189355</wp:posOffset>
                </wp:positionV>
                <wp:extent cx="313690" cy="299720"/>
                <wp:effectExtent l="0" t="0" r="10160" b="2413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29972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3B7030" id="Oval 5" o:spid="_x0000_s1026" style="position:absolute;margin-left:43.95pt;margin-top:93.65pt;width:24.7pt;height:2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" fillcolor="red" strokecolor="#41719c" strokeweight="1pt">
                <v:stroke joinstyle="miter"/>
              </v:oval>
            </w:pict>
          </mc:Fallback>
        </mc:AlternateContent>
      </w:r>
      <w:r w:rsidRPr="00FB338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03168D" wp14:editId="6184C5E2">
                <wp:simplePos x="0" y="0"/>
                <wp:positionH relativeFrom="margin">
                  <wp:posOffset>559122</wp:posOffset>
                </wp:positionH>
                <wp:positionV relativeFrom="paragraph">
                  <wp:posOffset>753414</wp:posOffset>
                </wp:positionV>
                <wp:extent cx="313899" cy="300251"/>
                <wp:effectExtent l="0" t="0" r="10160" b="241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DB7AE1" id="Oval 6" o:spid="_x0000_s1026" style="position:absolute;margin-left:44.05pt;margin-top:59.3pt;width:24.7pt;height:23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 w:rsidRPr="00FB338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46A958" wp14:editId="28DB88CF">
                <wp:simplePos x="0" y="0"/>
                <wp:positionH relativeFrom="margin">
                  <wp:posOffset>67642</wp:posOffset>
                </wp:positionH>
                <wp:positionV relativeFrom="paragraph">
                  <wp:posOffset>753110</wp:posOffset>
                </wp:positionV>
                <wp:extent cx="313899" cy="300251"/>
                <wp:effectExtent l="0" t="0" r="10160" b="241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37B1CD" id="Oval 3" o:spid="_x0000_s1026" style="position:absolute;margin-left:5.35pt;margin-top:59.3pt;width:24.7pt;height:23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 w:rsidRPr="00FB338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46A958" wp14:editId="28DB88CF">
                <wp:simplePos x="0" y="0"/>
                <wp:positionH relativeFrom="column">
                  <wp:posOffset>95259</wp:posOffset>
                </wp:positionH>
                <wp:positionV relativeFrom="paragraph">
                  <wp:posOffset>1190009</wp:posOffset>
                </wp:positionV>
                <wp:extent cx="313899" cy="300251"/>
                <wp:effectExtent l="0" t="0" r="10160" b="241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83999B" id="Oval 4" o:spid="_x0000_s1026" style="position:absolute;margin-left:7.5pt;margin-top:93.7pt;width:24.7pt;height:2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" fillcolor="red" strokecolor="#41719c" strokeweight="1pt">
                <v:stroke joinstyle="miter"/>
              </v:oval>
            </w:pict>
          </mc:Fallback>
        </mc:AlternateContent>
      </w:r>
      <w:r w:rsidR="000A42B3" w:rsidRPr="00FB3385">
        <w:rPr>
          <w:rFonts w:ascii="Comic Sans MS" w:hAnsi="Comic Sans MS"/>
          <w:sz w:val="24"/>
        </w:rPr>
        <w:t xml:space="preserve">Your child should then use the </w:t>
      </w:r>
      <w:r w:rsidRPr="00FB3385">
        <w:rPr>
          <w:rFonts w:ascii="Comic Sans MS" w:hAnsi="Comic Sans MS"/>
          <w:sz w:val="24"/>
        </w:rPr>
        <w:t>remaining</w:t>
      </w:r>
      <w:r w:rsidR="000A42B3" w:rsidRPr="00FB3385">
        <w:rPr>
          <w:rFonts w:ascii="Comic Sans MS" w:hAnsi="Comic Sans MS"/>
          <w:sz w:val="24"/>
        </w:rPr>
        <w:t xml:space="preserve"> number </w:t>
      </w:r>
      <w:r w:rsidRPr="00FB3385">
        <w:rPr>
          <w:rFonts w:ascii="Comic Sans MS" w:hAnsi="Comic Sans MS"/>
          <w:sz w:val="24"/>
        </w:rPr>
        <w:t xml:space="preserve">for their horizontal dots. </w:t>
      </w:r>
    </w:p>
    <w:p w:rsidR="00FB3385" w:rsidRPr="00FB3385" w:rsidRDefault="00FB3385" w:rsidP="00F148E8">
      <w:pPr>
        <w:jc w:val="both"/>
        <w:rPr>
          <w:rFonts w:ascii="Comic Sans MS" w:hAnsi="Comic Sans MS"/>
          <w:sz w:val="24"/>
        </w:rPr>
      </w:pP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</w:p>
    <w:p w:rsidR="00FB3385" w:rsidRDefault="00FB3385" w:rsidP="00F148E8">
      <w:pPr>
        <w:jc w:val="both"/>
        <w:rPr>
          <w:rFonts w:ascii="CCW Cursive Writing 7" w:hAnsi="CCW Cursive Writing 7"/>
          <w:sz w:val="24"/>
        </w:rPr>
      </w:pPr>
    </w:p>
    <w:p w:rsidR="000D4746" w:rsidRPr="00FB3385" w:rsidRDefault="000D4746" w:rsidP="00F148E8">
      <w:pPr>
        <w:jc w:val="both"/>
        <w:rPr>
          <w:rFonts w:ascii="Comic Sans MS" w:hAnsi="Comic Sans MS"/>
          <w:sz w:val="24"/>
        </w:rPr>
      </w:pPr>
      <w:r w:rsidRPr="00FB3385">
        <w:rPr>
          <w:rFonts w:ascii="Comic Sans MS" w:hAnsi="Comic Sans MS"/>
          <w:sz w:val="24"/>
        </w:rPr>
        <w:t xml:space="preserve">Your child should then add up how many dots there are altogether (in this case 6) and complete the calculation 2 x 3 = 6. Once your child has completed one version of the array they should </w:t>
      </w:r>
      <w:r w:rsidR="00FB3385" w:rsidRPr="00FB3385">
        <w:rPr>
          <w:rFonts w:ascii="Comic Sans MS" w:hAnsi="Comic Sans MS"/>
          <w:sz w:val="24"/>
        </w:rPr>
        <w:t>swap</w:t>
      </w:r>
      <w:r w:rsidRPr="00FB3385">
        <w:rPr>
          <w:rFonts w:ascii="Comic Sans MS" w:hAnsi="Comic Sans MS"/>
          <w:sz w:val="24"/>
        </w:rPr>
        <w:t xml:space="preserve"> the numbers round and complete the </w:t>
      </w:r>
      <w:r w:rsidR="00FB3385" w:rsidRPr="00FB3385">
        <w:rPr>
          <w:rFonts w:ascii="Comic Sans MS" w:hAnsi="Comic Sans MS"/>
          <w:sz w:val="24"/>
        </w:rPr>
        <w:t>alternative</w:t>
      </w:r>
      <w:r w:rsidRPr="00FB3385">
        <w:rPr>
          <w:rFonts w:ascii="Comic Sans MS" w:hAnsi="Comic Sans MS"/>
          <w:sz w:val="24"/>
        </w:rPr>
        <w:t xml:space="preserve"> </w:t>
      </w:r>
      <w:r w:rsidR="00FB3385" w:rsidRPr="00FB3385">
        <w:rPr>
          <w:rFonts w:ascii="Comic Sans MS" w:hAnsi="Comic Sans MS"/>
          <w:sz w:val="24"/>
        </w:rPr>
        <w:t>array.</w:t>
      </w:r>
      <w:r w:rsidRPr="00FB3385">
        <w:rPr>
          <w:rFonts w:ascii="Comic Sans MS" w:hAnsi="Comic Sans MS"/>
          <w:sz w:val="24"/>
        </w:rPr>
        <w:t xml:space="preserve"> </w:t>
      </w: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D35C1B" wp14:editId="0D816120">
                <wp:simplePos x="0" y="0"/>
                <wp:positionH relativeFrom="margin">
                  <wp:posOffset>384204</wp:posOffset>
                </wp:positionH>
                <wp:positionV relativeFrom="paragraph">
                  <wp:posOffset>-635</wp:posOffset>
                </wp:positionV>
                <wp:extent cx="313899" cy="300251"/>
                <wp:effectExtent l="0" t="0" r="10160" b="2413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87F50D" id="Oval 12" o:spid="_x0000_s1026" style="position:absolute;margin-left:30.25pt;margin-top:-.05pt;width:24.7pt;height:23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D35C1B" wp14:editId="0D816120">
                <wp:simplePos x="0" y="0"/>
                <wp:positionH relativeFrom="margin">
                  <wp:posOffset>0</wp:posOffset>
                </wp:positionH>
                <wp:positionV relativeFrom="paragraph">
                  <wp:posOffset>-5080</wp:posOffset>
                </wp:positionV>
                <wp:extent cx="313899" cy="300251"/>
                <wp:effectExtent l="0" t="0" r="10160" b="2413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5CB3B7" id="Oval 9" o:spid="_x0000_s1026" style="position:absolute;margin-left:0;margin-top:-.4pt;width:24.7pt;height:23.6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" fillcolor="red" strokecolor="#41719c" strokeweight="1pt">
                <v:stroke joinstyle="miter"/>
                <w10:wrap anchorx="margin"/>
              </v:oval>
            </w:pict>
          </mc:Fallback>
        </mc:AlternateContent>
      </w: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D35C1B" wp14:editId="0D816120">
                <wp:simplePos x="0" y="0"/>
                <wp:positionH relativeFrom="margin">
                  <wp:posOffset>381644</wp:posOffset>
                </wp:positionH>
                <wp:positionV relativeFrom="paragraph">
                  <wp:posOffset>349885</wp:posOffset>
                </wp:positionV>
                <wp:extent cx="313899" cy="300251"/>
                <wp:effectExtent l="0" t="0" r="10160" b="2413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22155B" id="Oval 14" o:spid="_x0000_s1026" style="position:absolute;margin-left:30.05pt;margin-top:27.55pt;width:24.7pt;height:23.6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D35C1B" wp14:editId="0D816120">
                <wp:simplePos x="0" y="0"/>
                <wp:positionH relativeFrom="margin">
                  <wp:posOffset>382137</wp:posOffset>
                </wp:positionH>
                <wp:positionV relativeFrom="paragraph">
                  <wp:posOffset>8690</wp:posOffset>
                </wp:positionV>
                <wp:extent cx="313899" cy="300251"/>
                <wp:effectExtent l="0" t="0" r="10160" b="2413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0C7278" id="Oval 13" o:spid="_x0000_s1026" style="position:absolute;margin-left:30.1pt;margin-top:.7pt;width:24.7pt;height:23.6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" fillcolor="red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D35C1B" wp14:editId="0D816120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13690" cy="299720"/>
                <wp:effectExtent l="0" t="0" r="10160" b="2413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29972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F292ED" id="Oval 10" o:spid="_x0000_s1026" style="position:absolute;margin-left:0;margin-top:.6pt;width:24.7pt;height:23.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" fillcolor="red" strokecolor="#41719c" strokeweight="1pt">
                <v:stroke joinstyle="miter"/>
                <w10:wrap anchorx="margin"/>
              </v:oval>
            </w:pict>
          </mc:Fallback>
        </mc:AlternateContent>
      </w: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D35C1B" wp14:editId="0D816120">
                <wp:simplePos x="0" y="0"/>
                <wp:positionH relativeFrom="margin">
                  <wp:align>left</wp:align>
                </wp:positionH>
                <wp:positionV relativeFrom="paragraph">
                  <wp:posOffset>8568</wp:posOffset>
                </wp:positionV>
                <wp:extent cx="313899" cy="300251"/>
                <wp:effectExtent l="0" t="0" r="10160" b="2413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1E9CDA" id="Oval 11" o:spid="_x0000_s1026" style="position:absolute;margin-left:0;margin-top:.65pt;width:24.7pt;height:23.6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" fillcolor="red" strokecolor="#41719c" strokeweight="1pt">
                <v:stroke joinstyle="miter"/>
                <w10:wrap anchorx="margin"/>
              </v:oval>
            </w:pict>
          </mc:Fallback>
        </mc:AlternateContent>
      </w: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</w:p>
    <w:p w:rsidR="000D4746" w:rsidRPr="00FB3385" w:rsidRDefault="000D4746" w:rsidP="00F148E8">
      <w:pPr>
        <w:jc w:val="both"/>
        <w:rPr>
          <w:rFonts w:ascii="Comic Sans MS" w:hAnsi="Comic Sans MS"/>
          <w:sz w:val="24"/>
        </w:rPr>
      </w:pPr>
      <w:r w:rsidRPr="00FB3385">
        <w:rPr>
          <w:rFonts w:ascii="Comic Sans MS" w:hAnsi="Comic Sans MS"/>
          <w:sz w:val="24"/>
        </w:rPr>
        <w:t xml:space="preserve">Over the course of the year your child will learn to interpret a multiplication calculation (such as 2 x 3) as </w:t>
      </w:r>
      <w:r w:rsidRPr="00FB3385">
        <w:rPr>
          <w:rFonts w:ascii="Comic Sans MS" w:hAnsi="Comic Sans MS"/>
          <w:b/>
          <w:sz w:val="24"/>
        </w:rPr>
        <w:t xml:space="preserve">‘2 rows of 3 or ‘3 rows of 2’. </w:t>
      </w:r>
      <w:r w:rsidRPr="00FB3385">
        <w:rPr>
          <w:rFonts w:ascii="Comic Sans MS" w:hAnsi="Comic Sans MS"/>
          <w:sz w:val="24"/>
        </w:rPr>
        <w:t xml:space="preserve">In time your child will be able to draw two arrays for each multiplication calculation. </w:t>
      </w:r>
    </w:p>
    <w:p w:rsidR="000D4746" w:rsidRDefault="000D4746" w:rsidP="00F148E8">
      <w:pPr>
        <w:jc w:val="both"/>
        <w:rPr>
          <w:rFonts w:ascii="CCW Cursive Writing 7" w:hAnsi="CCW Cursive Writing 7"/>
          <w:sz w:val="24"/>
        </w:rPr>
      </w:pPr>
    </w:p>
    <w:p w:rsidR="000D4746" w:rsidRDefault="000D4746" w:rsidP="00F148E8">
      <w:pPr>
        <w:jc w:val="both"/>
        <w:rPr>
          <w:rFonts w:ascii="CCW Cursive Writing 7" w:hAnsi="CCW Cursive Writing 7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0E7A0E49" wp14:editId="641A3B4B">
            <wp:extent cx="1668147" cy="941696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76032" cy="946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123A24A" wp14:editId="080EEC8E">
            <wp:extent cx="1160059" cy="1186727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71605" cy="119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746" w:rsidRDefault="000D4746" w:rsidP="00F148E8">
      <w:pPr>
        <w:jc w:val="both"/>
        <w:rPr>
          <w:rFonts w:ascii="CCW Cursive Writing 7" w:hAnsi="CCW Cursive Writing 7"/>
          <w:b/>
          <w:sz w:val="24"/>
        </w:rPr>
      </w:pPr>
    </w:p>
    <w:p w:rsidR="000D4746" w:rsidRDefault="000D4746" w:rsidP="00F148E8">
      <w:pPr>
        <w:jc w:val="both"/>
        <w:rPr>
          <w:rFonts w:ascii="CCW Cursive Writing 7" w:hAnsi="CCW Cursive Writing 7"/>
          <w:b/>
          <w:sz w:val="24"/>
        </w:rPr>
      </w:pPr>
      <w:r>
        <w:rPr>
          <w:rFonts w:ascii="CCW Cursive Writing 7" w:hAnsi="CCW Cursive Writing 7"/>
          <w:b/>
          <w:sz w:val="24"/>
        </w:rPr>
        <w:t xml:space="preserve">Division </w:t>
      </w:r>
    </w:p>
    <w:p w:rsidR="000D4746" w:rsidRDefault="000D4746" w:rsidP="00F148E8">
      <w:pPr>
        <w:jc w:val="both"/>
        <w:rPr>
          <w:rFonts w:ascii="CCW Cursive Writing 7" w:hAnsi="CCW Cursive Writing 7"/>
          <w:sz w:val="24"/>
          <w:szCs w:val="24"/>
        </w:rPr>
      </w:pPr>
      <w:r w:rsidRPr="000A42B3">
        <w:rPr>
          <w:rFonts w:ascii="CCW Cursive Writing 7" w:hAnsi="CCW Cursive Writing 7"/>
          <w:sz w:val="24"/>
          <w:szCs w:val="24"/>
        </w:rPr>
        <w:t xml:space="preserve">We explain and reinforce to your child, throughout the year, that </w:t>
      </w:r>
      <w:r>
        <w:rPr>
          <w:rFonts w:ascii="CCW Cursive Writing 7" w:hAnsi="CCW Cursive Writing 7"/>
          <w:sz w:val="24"/>
          <w:szCs w:val="24"/>
        </w:rPr>
        <w:t>division</w:t>
      </w:r>
      <w:r w:rsidRPr="000A42B3">
        <w:rPr>
          <w:rFonts w:ascii="CCW Cursive Writing 7" w:hAnsi="CCW Cursive Writing 7"/>
          <w:sz w:val="24"/>
          <w:szCs w:val="24"/>
        </w:rPr>
        <w:t xml:space="preserve"> can only be done in </w:t>
      </w:r>
      <w:r w:rsidRPr="000A42B3">
        <w:rPr>
          <w:rFonts w:ascii="CCW Cursive Writing 7" w:hAnsi="CCW Cursive Writing 7"/>
          <w:b/>
          <w:sz w:val="24"/>
          <w:szCs w:val="24"/>
        </w:rPr>
        <w:t>one way</w:t>
      </w:r>
      <w:r>
        <w:rPr>
          <w:rFonts w:ascii="CCW Cursive Writing 7" w:hAnsi="CCW Cursive Writing 7"/>
          <w:b/>
          <w:sz w:val="24"/>
          <w:szCs w:val="24"/>
        </w:rPr>
        <w:t xml:space="preserve">. </w:t>
      </w:r>
      <w:r w:rsidR="00F457B8" w:rsidRPr="000A42B3">
        <w:rPr>
          <w:rFonts w:ascii="CCW Cursive Writing 7" w:hAnsi="CCW Cursive Writing 7"/>
          <w:sz w:val="24"/>
          <w:szCs w:val="24"/>
        </w:rPr>
        <w:t>The method below is called the ‘</w:t>
      </w:r>
      <w:r w:rsidR="00F457B8">
        <w:rPr>
          <w:rFonts w:ascii="CCW Cursive Writing 7" w:hAnsi="CCW Cursive Writing 7"/>
          <w:sz w:val="24"/>
          <w:szCs w:val="24"/>
        </w:rPr>
        <w:t>grouping method’</w:t>
      </w:r>
      <w:r w:rsidR="00F457B8" w:rsidRPr="000A42B3">
        <w:rPr>
          <w:rFonts w:ascii="CCW Cursive Writing 7" w:hAnsi="CCW Cursive Writing 7"/>
          <w:sz w:val="24"/>
          <w:szCs w:val="24"/>
        </w:rPr>
        <w:t xml:space="preserve"> and is the method your child w</w:t>
      </w:r>
      <w:r w:rsidR="00F457B8">
        <w:rPr>
          <w:rFonts w:ascii="CCW Cursive Writing 7" w:hAnsi="CCW Cursive Writing 7"/>
          <w:sz w:val="24"/>
          <w:szCs w:val="24"/>
        </w:rPr>
        <w:t>ill be taught to use in school (although we often refer to is as sweets and</w:t>
      </w:r>
      <w:r w:rsidR="00F457B8" w:rsidRPr="00F457B8">
        <w:rPr>
          <w:rFonts w:ascii="CCW Cursive Writing 7" w:hAnsi="CCW Cursive Writing 7"/>
          <w:sz w:val="24"/>
          <w:szCs w:val="24"/>
        </w:rPr>
        <w:t xml:space="preserve"> </w:t>
      </w:r>
      <w:r w:rsidR="00F457B8">
        <w:rPr>
          <w:rFonts w:ascii="CCW Cursive Writing 7" w:hAnsi="CCW Cursive Writing 7"/>
          <w:sz w:val="24"/>
          <w:szCs w:val="24"/>
        </w:rPr>
        <w:t xml:space="preserve">sweetie bags!) </w:t>
      </w:r>
    </w:p>
    <w:p w:rsidR="00F457B8" w:rsidRDefault="00F457B8" w:rsidP="00F148E8">
      <w:pPr>
        <w:jc w:val="both"/>
        <w:rPr>
          <w:rFonts w:ascii="CCW Cursive Writing 7" w:hAnsi="CCW Cursive Writing 7"/>
          <w:sz w:val="24"/>
          <w:szCs w:val="24"/>
        </w:rPr>
      </w:pPr>
    </w:p>
    <w:p w:rsidR="00F457B8" w:rsidRDefault="00F457B8" w:rsidP="00F148E8">
      <w:pPr>
        <w:jc w:val="both"/>
        <w:rPr>
          <w:rFonts w:ascii="Comic Sans MS" w:hAnsi="Comic Sans MS"/>
          <w:sz w:val="26"/>
          <w:szCs w:val="26"/>
        </w:rPr>
      </w:pPr>
      <w:r w:rsidRPr="00241ECC">
        <w:rPr>
          <w:rFonts w:ascii="Comic Sans MS" w:hAnsi="Comic Sans MS"/>
          <w:sz w:val="26"/>
          <w:szCs w:val="26"/>
        </w:rPr>
        <w:t>For example:</w:t>
      </w:r>
    </w:p>
    <w:p w:rsidR="00F457B8" w:rsidRDefault="00F457B8" w:rsidP="00F148E8">
      <w:pPr>
        <w:jc w:val="both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10 ÷ 2 = </w:t>
      </w:r>
    </w:p>
    <w:p w:rsidR="00F457B8" w:rsidRDefault="00F457B8" w:rsidP="00F148E8">
      <w:pPr>
        <w:jc w:val="both"/>
        <w:rPr>
          <w:rFonts w:ascii="Comic Sans MS" w:hAnsi="Comic Sans MS"/>
          <w:sz w:val="26"/>
          <w:szCs w:val="26"/>
        </w:rPr>
      </w:pPr>
    </w:p>
    <w:p w:rsidR="00F457B8" w:rsidRDefault="00F457B8" w:rsidP="00F148E8">
      <w:pPr>
        <w:jc w:val="both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Firstly your child should find the biggest number (this should always be at the beginning of the calculation) and draw that many ‘sweets’. </w:t>
      </w:r>
    </w:p>
    <w:p w:rsidR="00F457B8" w:rsidRDefault="00F457B8" w:rsidP="00F148E8">
      <w:pPr>
        <w:jc w:val="both"/>
        <w:rPr>
          <w:rFonts w:ascii="Comic Sans MS" w:hAnsi="Comic Sans MS"/>
          <w:sz w:val="26"/>
          <w:szCs w:val="26"/>
        </w:rPr>
      </w:pP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B330CB" wp14:editId="2C63924C">
                <wp:simplePos x="0" y="0"/>
                <wp:positionH relativeFrom="margin">
                  <wp:align>left</wp:align>
                </wp:positionH>
                <wp:positionV relativeFrom="paragraph">
                  <wp:posOffset>208261</wp:posOffset>
                </wp:positionV>
                <wp:extent cx="313899" cy="300251"/>
                <wp:effectExtent l="0" t="0" r="10160" b="2413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A94F7F" id="Oval 17" o:spid="_x0000_s1026" style="position:absolute;margin-left:0;margin-top:16.4pt;width:24.7pt;height:23.65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9EC05D" wp14:editId="0046983D">
                <wp:simplePos x="0" y="0"/>
                <wp:positionH relativeFrom="margin">
                  <wp:posOffset>463531</wp:posOffset>
                </wp:positionH>
                <wp:positionV relativeFrom="paragraph">
                  <wp:posOffset>194613</wp:posOffset>
                </wp:positionV>
                <wp:extent cx="313899" cy="300251"/>
                <wp:effectExtent l="0" t="0" r="10160" b="2413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F87A78" id="Oval 18" o:spid="_x0000_s1026" style="position:absolute;margin-left:36.5pt;margin-top:15.3pt;width:24.7pt;height:23.6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9EC05D" wp14:editId="0046983D">
                <wp:simplePos x="0" y="0"/>
                <wp:positionH relativeFrom="margin">
                  <wp:posOffset>914362</wp:posOffset>
                </wp:positionH>
                <wp:positionV relativeFrom="paragraph">
                  <wp:posOffset>194291</wp:posOffset>
                </wp:positionV>
                <wp:extent cx="313899" cy="300251"/>
                <wp:effectExtent l="0" t="0" r="10160" b="2413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91D8F8" id="Oval 19" o:spid="_x0000_s1026" style="position:absolute;margin-left:1in;margin-top:15.3pt;width:24.7pt;height:23.6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9EC05D" wp14:editId="0046983D">
                <wp:simplePos x="0" y="0"/>
                <wp:positionH relativeFrom="margin">
                  <wp:posOffset>1937366</wp:posOffset>
                </wp:positionH>
                <wp:positionV relativeFrom="paragraph">
                  <wp:posOffset>194300</wp:posOffset>
                </wp:positionV>
                <wp:extent cx="313899" cy="300251"/>
                <wp:effectExtent l="0" t="0" r="10160" b="2413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0AEF53" id="Oval 21" o:spid="_x0000_s1026" style="position:absolute;margin-left:152.55pt;margin-top:15.3pt;width:24.7pt;height:23.6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9EC05D" wp14:editId="0046983D">
                <wp:simplePos x="0" y="0"/>
                <wp:positionH relativeFrom="margin">
                  <wp:posOffset>1405189</wp:posOffset>
                </wp:positionH>
                <wp:positionV relativeFrom="paragraph">
                  <wp:posOffset>194291</wp:posOffset>
                </wp:positionV>
                <wp:extent cx="313899" cy="300251"/>
                <wp:effectExtent l="0" t="0" r="10160" b="2413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512039" id="Oval 20" o:spid="_x0000_s1026" style="position:absolute;margin-left:110.65pt;margin-top:15.3pt;width:24.7pt;height:23.6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9EC05D" wp14:editId="0046983D">
                <wp:simplePos x="0" y="0"/>
                <wp:positionH relativeFrom="margin">
                  <wp:posOffset>3875405</wp:posOffset>
                </wp:positionH>
                <wp:positionV relativeFrom="paragraph">
                  <wp:posOffset>153348</wp:posOffset>
                </wp:positionV>
                <wp:extent cx="313899" cy="300251"/>
                <wp:effectExtent l="0" t="0" r="10160" b="2413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5C765D" id="Oval 25" o:spid="_x0000_s1026" style="position:absolute;margin-left:305.15pt;margin-top:12.05pt;width:24.7pt;height:23.6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79EC05D" wp14:editId="0046983D">
                <wp:simplePos x="0" y="0"/>
                <wp:positionH relativeFrom="margin">
                  <wp:posOffset>2428543</wp:posOffset>
                </wp:positionH>
                <wp:positionV relativeFrom="paragraph">
                  <wp:posOffset>166996</wp:posOffset>
                </wp:positionV>
                <wp:extent cx="313899" cy="300251"/>
                <wp:effectExtent l="0" t="0" r="10160" b="2413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930867" id="Oval 22" o:spid="_x0000_s1026" style="position:absolute;margin-left:191.2pt;margin-top:13.15pt;width:24.7pt;height:23.6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9EC05D" wp14:editId="0046983D">
                <wp:simplePos x="0" y="0"/>
                <wp:positionH relativeFrom="margin">
                  <wp:posOffset>2892406</wp:posOffset>
                </wp:positionH>
                <wp:positionV relativeFrom="paragraph">
                  <wp:posOffset>166996</wp:posOffset>
                </wp:positionV>
                <wp:extent cx="313899" cy="300251"/>
                <wp:effectExtent l="0" t="0" r="10160" b="2413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1E252B" id="Oval 23" o:spid="_x0000_s1026" style="position:absolute;margin-left:227.75pt;margin-top:13.15pt;width:24.7pt;height:23.6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9EC05D" wp14:editId="0046983D">
                <wp:simplePos x="0" y="0"/>
                <wp:positionH relativeFrom="margin">
                  <wp:posOffset>3370779</wp:posOffset>
                </wp:positionH>
                <wp:positionV relativeFrom="paragraph">
                  <wp:posOffset>153661</wp:posOffset>
                </wp:positionV>
                <wp:extent cx="313899" cy="300251"/>
                <wp:effectExtent l="0" t="0" r="10160" b="2413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39E59E" id="Oval 24" o:spid="_x0000_s1026" style="position:absolute;margin-left:265.4pt;margin-top:12.1pt;width:24.7pt;height:23.6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" fillcolor="#7030a0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CW Cursive Writing 7" w:hAnsi="CCW Cursive Writing 7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9EC05D" wp14:editId="0046983D">
                <wp:simplePos x="0" y="0"/>
                <wp:positionH relativeFrom="margin">
                  <wp:posOffset>4380932</wp:posOffset>
                </wp:positionH>
                <wp:positionV relativeFrom="paragraph">
                  <wp:posOffset>140089</wp:posOffset>
                </wp:positionV>
                <wp:extent cx="313899" cy="300251"/>
                <wp:effectExtent l="0" t="0" r="10160" b="2413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9" cy="30025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2B4425" id="Oval 26" o:spid="_x0000_s1026" style="position:absolute;margin-left:344.95pt;margin-top:11.05pt;width:24.7pt;height:23.6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" fillcolor="#7030a0" strokecolor="#41719c" strokeweight="1pt">
                <v:stroke joinstyle="miter"/>
                <w10:wrap anchorx="margin"/>
              </v:oval>
            </w:pict>
          </mc:Fallback>
        </mc:AlternateContent>
      </w:r>
    </w:p>
    <w:p w:rsidR="00F457B8" w:rsidRDefault="00F457B8" w:rsidP="00F148E8">
      <w:pPr>
        <w:jc w:val="both"/>
        <w:rPr>
          <w:rFonts w:ascii="CCW Cursive Writing 7" w:hAnsi="CCW Cursive Writing 7"/>
          <w:b/>
          <w:sz w:val="24"/>
        </w:rPr>
      </w:pPr>
    </w:p>
    <w:p w:rsidR="00F457B8" w:rsidRDefault="00F457B8" w:rsidP="00F148E8">
      <w:pPr>
        <w:jc w:val="both"/>
        <w:rPr>
          <w:rFonts w:ascii="CCW Cursive Writing 7" w:hAnsi="CCW Cursive Writing 7"/>
          <w:b/>
          <w:sz w:val="24"/>
        </w:rPr>
      </w:pPr>
    </w:p>
    <w:p w:rsidR="00F457B8" w:rsidRDefault="00F457B8" w:rsidP="00F148E8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Your child should then identify the remaining number (in this case 2) and use this number to show how many ‘sweeties’ go in each </w:t>
      </w:r>
      <w:r w:rsidRPr="00F457B8">
        <w:rPr>
          <w:rFonts w:ascii="Comic Sans MS" w:hAnsi="Comic Sans MS"/>
          <w:noProof/>
          <w:sz w:val="24"/>
          <w:lang w:eastAsia="en-GB"/>
        </w:rPr>
        <w:t>‘sweetie</w:t>
      </w:r>
      <w:r w:rsidRPr="00F457B8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4"/>
        </w:rPr>
        <w:t>bag’. This is the grouping part</w:t>
      </w:r>
      <w:r w:rsidR="00FB3385">
        <w:rPr>
          <w:rFonts w:ascii="Comic Sans MS" w:hAnsi="Comic Sans MS"/>
          <w:sz w:val="24"/>
        </w:rPr>
        <w:t>!</w:t>
      </w:r>
    </w:p>
    <w:p w:rsidR="00F457B8" w:rsidRDefault="00F457B8" w:rsidP="00F148E8">
      <w:pPr>
        <w:jc w:val="both"/>
        <w:rPr>
          <w:rFonts w:ascii="Comic Sans MS" w:hAnsi="Comic Sans MS"/>
          <w:sz w:val="24"/>
        </w:rPr>
      </w:pPr>
    </w:p>
    <w:p w:rsidR="00F457B8" w:rsidRDefault="00F457B8" w:rsidP="00F148E8">
      <w:pPr>
        <w:jc w:val="both"/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3F2198" wp14:editId="65F8AA1F">
                <wp:simplePos x="0" y="0"/>
                <wp:positionH relativeFrom="column">
                  <wp:posOffset>3875964</wp:posOffset>
                </wp:positionH>
                <wp:positionV relativeFrom="paragraph">
                  <wp:posOffset>15638</wp:posOffset>
                </wp:positionV>
                <wp:extent cx="1023582" cy="573206"/>
                <wp:effectExtent l="0" t="0" r="24765" b="1778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82" cy="57320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A37F8F" id="Oval 32" o:spid="_x0000_s1026" style="position:absolute;margin-left:305.2pt;margin-top:1.25pt;width:80.6pt;height:45.1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3F2198" wp14:editId="65F8AA1F">
                <wp:simplePos x="0" y="0"/>
                <wp:positionH relativeFrom="column">
                  <wp:posOffset>2906973</wp:posOffset>
                </wp:positionH>
                <wp:positionV relativeFrom="paragraph">
                  <wp:posOffset>18927</wp:posOffset>
                </wp:positionV>
                <wp:extent cx="1023582" cy="573206"/>
                <wp:effectExtent l="0" t="0" r="24765" b="1778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82" cy="57320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ADD650" id="Oval 31" o:spid="_x0000_s1026" style="position:absolute;margin-left:228.9pt;margin-top:1.5pt;width:80.6pt;height:45.1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3F2198" wp14:editId="65F8AA1F">
                <wp:simplePos x="0" y="0"/>
                <wp:positionH relativeFrom="column">
                  <wp:posOffset>1870340</wp:posOffset>
                </wp:positionH>
                <wp:positionV relativeFrom="paragraph">
                  <wp:posOffset>18927</wp:posOffset>
                </wp:positionV>
                <wp:extent cx="1023582" cy="573206"/>
                <wp:effectExtent l="0" t="0" r="24765" b="1778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82" cy="57320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C84201" id="Oval 30" o:spid="_x0000_s1026" style="position:absolute;margin-left:147.25pt;margin-top:1.5pt;width:80.6pt;height:45.1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3F2198" wp14:editId="65F8AA1F">
                <wp:simplePos x="0" y="0"/>
                <wp:positionH relativeFrom="column">
                  <wp:posOffset>914400</wp:posOffset>
                </wp:positionH>
                <wp:positionV relativeFrom="paragraph">
                  <wp:posOffset>56581</wp:posOffset>
                </wp:positionV>
                <wp:extent cx="1023582" cy="573206"/>
                <wp:effectExtent l="0" t="0" r="24765" b="1778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82" cy="573206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ABA508" id="Oval 29" o:spid="_x0000_s1026" style="position:absolute;margin-left:1in;margin-top:4.45pt;width:80.6pt;height:45.1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-13648</wp:posOffset>
                </wp:positionH>
                <wp:positionV relativeFrom="paragraph">
                  <wp:posOffset>54676</wp:posOffset>
                </wp:positionV>
                <wp:extent cx="1023582" cy="573206"/>
                <wp:effectExtent l="0" t="0" r="24765" b="1778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82" cy="57320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896779" id="Oval 28" o:spid="_x0000_s1026" style="position:absolute;margin-left:-1.05pt;margin-top:4.3pt;width:80.6pt;height:45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0059D4" wp14:editId="048C790D">
            <wp:extent cx="4995081" cy="715512"/>
            <wp:effectExtent l="0" t="0" r="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2610" cy="720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7B8" w:rsidRDefault="00F457B8" w:rsidP="00F148E8">
      <w:pPr>
        <w:jc w:val="both"/>
        <w:rPr>
          <w:rFonts w:ascii="Comic Sans MS" w:hAnsi="Comic Sans MS"/>
          <w:sz w:val="24"/>
        </w:rPr>
      </w:pPr>
    </w:p>
    <w:p w:rsidR="00F457B8" w:rsidRDefault="00F457B8" w:rsidP="00F148E8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Finally your child should count how many ‘sweetie bags’ (groups) there are altogether (in this case 5) and complete the calculation 10 ÷ 2 = 5. </w:t>
      </w:r>
    </w:p>
    <w:p w:rsidR="00112E1F" w:rsidRDefault="00112E1F" w:rsidP="00F148E8">
      <w:pPr>
        <w:jc w:val="both"/>
        <w:rPr>
          <w:rFonts w:ascii="Comic Sans MS" w:hAnsi="Comic Sans MS"/>
          <w:sz w:val="24"/>
        </w:rPr>
      </w:pPr>
      <w:bookmarkStart w:id="0" w:name="_GoBack"/>
      <w:bookmarkEnd w:id="0"/>
    </w:p>
    <w:p w:rsidR="00112E1F" w:rsidRDefault="00112E1F" w:rsidP="00F148E8">
      <w:pPr>
        <w:jc w:val="both"/>
        <w:rPr>
          <w:rFonts w:ascii="CCW Cursive Writing 7" w:hAnsi="CCW Cursive Writing 7"/>
          <w:sz w:val="24"/>
        </w:rPr>
      </w:pPr>
      <w:r w:rsidRPr="00112E1F">
        <w:rPr>
          <w:rFonts w:ascii="CCW Cursive Writing 7" w:hAnsi="CCW Cursive Writing 7"/>
          <w:sz w:val="24"/>
        </w:rPr>
        <w:t xml:space="preserve">If you need any support or have any questions about the strategies above then please do not hesitate to contact your class teacher. </w:t>
      </w:r>
    </w:p>
    <w:p w:rsidR="00112E1F" w:rsidRDefault="00112E1F" w:rsidP="00F148E8">
      <w:pPr>
        <w:jc w:val="both"/>
        <w:rPr>
          <w:rFonts w:ascii="CCW Cursive Writing 7" w:hAnsi="CCW Cursive Writing 7"/>
          <w:sz w:val="24"/>
        </w:rPr>
      </w:pPr>
    </w:p>
    <w:p w:rsidR="00112E1F" w:rsidRDefault="00112E1F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sz w:val="24"/>
        </w:rPr>
        <w:t>Thank you for your support</w:t>
      </w:r>
    </w:p>
    <w:p w:rsidR="00112E1F" w:rsidRPr="00112E1F" w:rsidRDefault="00112E1F" w:rsidP="00F148E8">
      <w:pPr>
        <w:jc w:val="both"/>
        <w:rPr>
          <w:rFonts w:ascii="CCW Cursive Writing 7" w:hAnsi="CCW Cursive Writing 7"/>
          <w:sz w:val="24"/>
        </w:rPr>
      </w:pPr>
      <w:r>
        <w:rPr>
          <w:rFonts w:ascii="CCW Cursive Writing 7" w:hAnsi="CCW Cursive Writing 7"/>
          <w:sz w:val="24"/>
        </w:rPr>
        <w:t>The Year 2 Team</w:t>
      </w:r>
    </w:p>
    <w:sectPr w:rsidR="00112E1F" w:rsidRPr="00112E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8E8"/>
    <w:rsid w:val="000A42B3"/>
    <w:rsid w:val="000D4746"/>
    <w:rsid w:val="00112E1F"/>
    <w:rsid w:val="003251AC"/>
    <w:rsid w:val="00C74174"/>
    <w:rsid w:val="00F148E8"/>
    <w:rsid w:val="00F457B8"/>
    <w:rsid w:val="00F5380A"/>
    <w:rsid w:val="00FB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CD5766-E0A3-4000-898B-F4EC6BCB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AF4764A5</Template>
  <TotalTime>56</TotalTime>
  <Pages>5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Fraser</dc:creator>
  <cp:keywords/>
  <dc:description/>
  <cp:lastModifiedBy>Hollie Fraser</cp:lastModifiedBy>
  <cp:revision>2</cp:revision>
  <dcterms:created xsi:type="dcterms:W3CDTF">2019-07-22T12:03:00Z</dcterms:created>
  <dcterms:modified xsi:type="dcterms:W3CDTF">2019-07-22T12:59:00Z</dcterms:modified>
</cp:coreProperties>
</file>